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624A7" w14:textId="62F8C6CD" w:rsidR="00E1251B" w:rsidRDefault="000C1C7C" w:rsidP="00E1251B">
      <w:pPr>
        <w:pStyle w:val="Default"/>
        <w:spacing w:after="120"/>
        <w:jc w:val="both"/>
        <w:rPr>
          <w:lang w:eastAsia="hu-HU"/>
        </w:rPr>
      </w:pPr>
      <w:r>
        <w:rPr>
          <w:sz w:val="22"/>
          <w:szCs w:val="22"/>
        </w:rPr>
        <w:t xml:space="preserve">              </w:t>
      </w: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</w:t>
      </w:r>
      <w:r w:rsidRPr="00E1251B">
        <w:rPr>
          <w:sz w:val="23"/>
          <w:szCs w:val="23"/>
        </w:rPr>
        <w:t xml:space="preserve">Iktatószám: </w:t>
      </w:r>
      <w:r w:rsidR="00E1251B" w:rsidRPr="00E1251B">
        <w:rPr>
          <w:sz w:val="23"/>
          <w:szCs w:val="23"/>
        </w:rPr>
        <w:t>NSZFH/643/001038-2/2026</w:t>
      </w:r>
    </w:p>
    <w:p w14:paraId="3961FD30" w14:textId="0129ED74" w:rsidR="000C1C7C" w:rsidRDefault="000C1C7C" w:rsidP="000C1C7C">
      <w:pPr>
        <w:pStyle w:val="Default"/>
        <w:spacing w:after="240"/>
        <w:jc w:val="center"/>
        <w:rPr>
          <w:b/>
          <w:bCs/>
          <w:sz w:val="32"/>
          <w:szCs w:val="32"/>
        </w:rPr>
      </w:pPr>
    </w:p>
    <w:p w14:paraId="03392DBB" w14:textId="7CD4AC32" w:rsidR="00D72DDA" w:rsidRPr="006D2F44" w:rsidRDefault="00D72DDA" w:rsidP="006D2F44">
      <w:pPr>
        <w:pStyle w:val="Default"/>
        <w:spacing w:after="240"/>
        <w:jc w:val="center"/>
        <w:rPr>
          <w:sz w:val="32"/>
          <w:szCs w:val="32"/>
        </w:rPr>
      </w:pPr>
      <w:r w:rsidRPr="006D2F44">
        <w:rPr>
          <w:b/>
          <w:bCs/>
          <w:sz w:val="32"/>
          <w:szCs w:val="32"/>
        </w:rPr>
        <w:t>Tisztelt Egyesületi Vezetők!</w:t>
      </w:r>
    </w:p>
    <w:p w14:paraId="439C0BAA" w14:textId="77777777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Tájékoztató levelünkkel szeretnénk felhívni a figyelmüket a Veszprémi Szakképzési Centrum </w:t>
      </w:r>
      <w:r>
        <w:rPr>
          <w:i/>
          <w:iCs/>
          <w:sz w:val="23"/>
          <w:szCs w:val="23"/>
        </w:rPr>
        <w:t>Sport és Tanulás Programjára</w:t>
      </w:r>
      <w:r>
        <w:rPr>
          <w:sz w:val="23"/>
          <w:szCs w:val="23"/>
        </w:rPr>
        <w:t xml:space="preserve">. </w:t>
      </w:r>
    </w:p>
    <w:p w14:paraId="54786375" w14:textId="77777777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Kérjük a szakképzésben jelenleg tanuló, vagy ott továbbtanulni szándékozó sportolóik figyelmét hívják fel a lehetőségre! </w:t>
      </w:r>
    </w:p>
    <w:p w14:paraId="298C6329" w14:textId="2BA8C3EA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 w:rsidRPr="006D2F44">
        <w:rPr>
          <w:b/>
          <w:bCs/>
          <w:sz w:val="28"/>
          <w:szCs w:val="28"/>
        </w:rPr>
        <w:t xml:space="preserve">A Sport és Tanulás Program </w:t>
      </w:r>
    </w:p>
    <w:p w14:paraId="09C4E5B4" w14:textId="226CBBC9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Veszprémi Szakképzési Centrum (továbbiakban: VSZC) </w:t>
      </w:r>
      <w:r>
        <w:rPr>
          <w:i/>
          <w:iCs/>
          <w:sz w:val="23"/>
          <w:szCs w:val="23"/>
        </w:rPr>
        <w:t>Az Emberi Erőforrások Minisztériuma „Magyarország jó tanulója − jó sportolója pályázat célkitűzéseivel összhangban</w:t>
      </w:r>
      <w:r>
        <w:rPr>
          <w:sz w:val="23"/>
          <w:szCs w:val="23"/>
        </w:rPr>
        <w:t xml:space="preserve">, létrehozta és működteti a </w:t>
      </w:r>
      <w:r>
        <w:rPr>
          <w:i/>
          <w:iCs/>
          <w:sz w:val="23"/>
          <w:szCs w:val="23"/>
        </w:rPr>
        <w:t xml:space="preserve">„Sport és Tanulás </w:t>
      </w:r>
      <w:proofErr w:type="gramStart"/>
      <w:r>
        <w:rPr>
          <w:i/>
          <w:iCs/>
          <w:sz w:val="23"/>
          <w:szCs w:val="23"/>
        </w:rPr>
        <w:t>Program”-</w:t>
      </w:r>
      <w:proofErr w:type="gramEnd"/>
      <w:r>
        <w:rPr>
          <w:sz w:val="23"/>
          <w:szCs w:val="23"/>
        </w:rPr>
        <w:t xml:space="preserve">ot (későbbiekben STP). </w:t>
      </w:r>
    </w:p>
    <w:p w14:paraId="61ACDAA5" w14:textId="77777777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Az ismert, sikeres sportolók növelik a VSZC hírnevét, vonzerejét, ezért az intézmény érdeke a számára is hírnevet, elismerést hozó sportoló befogadása és támogatása. </w:t>
      </w:r>
    </w:p>
    <w:p w14:paraId="3F4CC4E2" w14:textId="77777777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program kiemelt feladata: </w:t>
      </w:r>
    </w:p>
    <w:p w14:paraId="7F29DCE0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szakképzésben továbbtanuló kiváló utánpótlás sportolóknak egyéni tanulás-támogatást (tanrendet), mentorálást nyújtson, </w:t>
      </w:r>
    </w:p>
    <w:p w14:paraId="040B8839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kiemelkedő eredményekkel bíró sportolót megtartsa a sportban, </w:t>
      </w:r>
    </w:p>
    <w:p w14:paraId="49759626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tudásukat hasznosítani képes kiváló emberek elhelyezkedését segítse elő Veszprém megyében, </w:t>
      </w:r>
    </w:p>
    <w:p w14:paraId="3F0E066C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segítse, illetve támogassa a programban részt vevő tanulók bekerülését a Pannon Egyetemre, </w:t>
      </w:r>
    </w:p>
    <w:p w14:paraId="1819362D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az STP - be való felvételhez szükséges feltételeket a VSZC, a tapasztalatok és eredmények alapján félévente írja ki, </w:t>
      </w:r>
    </w:p>
    <w:p w14:paraId="1A402721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felvételi jelentkezések alapján regisztráljuk és figyelemmel kísérjük a VSZC-be beiratkozott versenysportolót, </w:t>
      </w:r>
    </w:p>
    <w:p w14:paraId="2A29DB1B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felmérjük a versenysportoló oktatásával kapcsolatos különös igényeket tanulói és oktatói oldalról egyaránt, koordináljuk a szükséges feltételek biztosítását. </w:t>
      </w:r>
    </w:p>
    <w:p w14:paraId="22C7648A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elbíráljuk és gondozzuk a versenysportoló segítségnyújtására, és kedvezményekre irányuló kérelmeit, illetve a szabályzatok előírásai alapján alternatív megoldási lehetőségeket javaslunk, </w:t>
      </w:r>
    </w:p>
    <w:p w14:paraId="669CD4C0" w14:textId="3963A0F7" w:rsidR="00D72DDA" w:rsidRPr="006D2F44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elősegítjük a versenysportoló tanuló iskolai életbe való (szabadidős, kulturális, sport </w:t>
      </w:r>
      <w:r w:rsidR="00087550">
        <w:rPr>
          <w:sz w:val="23"/>
          <w:szCs w:val="23"/>
        </w:rPr>
        <w:t>programok</w:t>
      </w:r>
      <w:r>
        <w:rPr>
          <w:sz w:val="23"/>
          <w:szCs w:val="23"/>
        </w:rPr>
        <w:t xml:space="preserve"> stb.) bekapcsolódását, </w:t>
      </w:r>
    </w:p>
    <w:p w14:paraId="299ABFC4" w14:textId="701C3430" w:rsidR="00D72DDA" w:rsidRDefault="006D2F44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 w:rsidR="00D72DDA">
        <w:rPr>
          <w:sz w:val="23"/>
          <w:szCs w:val="23"/>
        </w:rPr>
        <w:t xml:space="preserve">az STP segíti a sportoló továbbtanulását a Pannon Egyetem irányába, </w:t>
      </w:r>
    </w:p>
    <w:p w14:paraId="30BB78E7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VSZC folyamatosan konzultál a Pannon Egyetem felvételi rendszerének aktualizálásáról, és keressük a lehetőségeket a felvételi eljárást elősegítő programokon való részvételhez, </w:t>
      </w:r>
    </w:p>
    <w:p w14:paraId="231A0053" w14:textId="3E22FCBF" w:rsidR="00D72DDA" w:rsidRDefault="00D72DDA" w:rsidP="006D2F44">
      <w:pPr>
        <w:pStyle w:val="Default"/>
        <w:spacing w:after="240"/>
        <w:ind w:left="283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a VSZC vállalja, hogy Veszprém és vonzáskörzetében folyamatos kapcsolatot tart a gazdasági szereplőkkel az STP-ben résztvevő tanulók foglalkoztatása ügyében. </w:t>
      </w:r>
    </w:p>
    <w:p w14:paraId="378B31CA" w14:textId="6208A6D5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Programba kerülés feltétele</w:t>
      </w:r>
      <w:r w:rsidR="006D2F44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</w:t>
      </w:r>
    </w:p>
    <w:p w14:paraId="7201F0B7" w14:textId="3149CBD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 w:rsidR="00193B70">
        <w:rPr>
          <w:sz w:val="23"/>
          <w:szCs w:val="23"/>
        </w:rPr>
        <w:t>a</w:t>
      </w:r>
      <w:r>
        <w:rPr>
          <w:sz w:val="23"/>
          <w:szCs w:val="23"/>
        </w:rPr>
        <w:t xml:space="preserve"> sportoló Veszprémi Szakképzési Centrum intézményében tanulói jogviszonnyal rendelkezik, </w:t>
      </w:r>
    </w:p>
    <w:p w14:paraId="4F7C909E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a tanuló sportegyesület aktív tagja, versenyeken eredményesen részt vesz, </w:t>
      </w:r>
    </w:p>
    <w:p w14:paraId="78C4EC37" w14:textId="77777777" w:rsidR="00D72DDA" w:rsidRDefault="00D72DDA" w:rsidP="006D2F44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a tanuló egyesülete és a VSZC között aláírt együttműködési megállapodás megléte. </w:t>
      </w:r>
    </w:p>
    <w:p w14:paraId="5FD0664D" w14:textId="77777777" w:rsidR="00D72DDA" w:rsidRDefault="00D72DDA" w:rsidP="006D2F44">
      <w:pPr>
        <w:pStyle w:val="Default"/>
        <w:spacing w:after="120"/>
        <w:jc w:val="both"/>
        <w:rPr>
          <w:sz w:val="23"/>
          <w:szCs w:val="23"/>
        </w:rPr>
      </w:pPr>
      <w:r w:rsidRPr="008946BA">
        <w:rPr>
          <w:b/>
          <w:bCs/>
          <w:sz w:val="28"/>
          <w:szCs w:val="28"/>
        </w:rPr>
        <w:t>Sport és Tanulás Programba való jelentkezés</w:t>
      </w:r>
      <w:r w:rsidRPr="008946BA">
        <w:rPr>
          <w:sz w:val="23"/>
          <w:szCs w:val="23"/>
        </w:rPr>
        <w:t xml:space="preserve"> </w:t>
      </w:r>
    </w:p>
    <w:p w14:paraId="58F1904E" w14:textId="12D61551" w:rsidR="00D72DDA" w:rsidRDefault="00D72DDA" w:rsidP="008946BA">
      <w:pPr>
        <w:pStyle w:val="Default"/>
        <w:spacing w:after="120"/>
        <w:ind w:left="283"/>
        <w:jc w:val="both"/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(1) </w:t>
      </w:r>
      <w:r w:rsidR="007B6734">
        <w:rPr>
          <w:sz w:val="23"/>
          <w:szCs w:val="23"/>
        </w:rPr>
        <w:t xml:space="preserve">A Veszprémi Szakképzési Centrum honlapján </w:t>
      </w:r>
      <w:proofErr w:type="gramStart"/>
      <w:r w:rsidR="007B6734">
        <w:rPr>
          <w:sz w:val="23"/>
          <w:szCs w:val="23"/>
        </w:rPr>
        <w:t>közzétett</w:t>
      </w:r>
      <w:proofErr w:type="gramEnd"/>
      <w:r w:rsidR="007B6734">
        <w:rPr>
          <w:sz w:val="23"/>
          <w:szCs w:val="23"/>
        </w:rPr>
        <w:t xml:space="preserve"> valamint az iskolai koordinátoroknál is elérhető papír alapú kérdőív kitöltése.</w:t>
      </w:r>
    </w:p>
    <w:p w14:paraId="2403C15E" w14:textId="4B347C4F" w:rsidR="00B76EAA" w:rsidRPr="00B76EAA" w:rsidRDefault="00D72DDA" w:rsidP="00B76EAA">
      <w:pPr>
        <w:pStyle w:val="Default"/>
        <w:spacing w:after="120"/>
        <w:ind w:left="283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(2) </w:t>
      </w:r>
      <w:r w:rsidR="0095725F" w:rsidRPr="006852B8">
        <w:rPr>
          <w:rStyle w:val="markedcontent"/>
          <w:sz w:val="22"/>
          <w:szCs w:val="22"/>
        </w:rPr>
        <w:t>Sportegyesületi hivatalos igazoláso</w:t>
      </w:r>
      <w:r w:rsidR="00B76EAA">
        <w:rPr>
          <w:rStyle w:val="markedcontent"/>
          <w:sz w:val="22"/>
          <w:szCs w:val="22"/>
        </w:rPr>
        <w:t xml:space="preserve">k. A </w:t>
      </w:r>
      <w:r w:rsidR="0095725F" w:rsidRPr="006852B8">
        <w:rPr>
          <w:rStyle w:val="markedcontent"/>
          <w:sz w:val="22"/>
          <w:szCs w:val="22"/>
        </w:rPr>
        <w:t>kiírásban szereplő formanyomtatványok kitöltése a megelőző EGY ÉV eredményeiről,</w:t>
      </w:r>
      <w:r w:rsidR="0095725F">
        <w:rPr>
          <w:rStyle w:val="markedcontent"/>
          <w:sz w:val="22"/>
          <w:szCs w:val="22"/>
        </w:rPr>
        <w:t xml:space="preserve"> illetve edzéseiről, versenyeiről</w:t>
      </w:r>
      <w:r w:rsidR="0095725F" w:rsidRPr="007B6734">
        <w:rPr>
          <w:rStyle w:val="markedcontent"/>
          <w:sz w:val="22"/>
          <w:szCs w:val="22"/>
        </w:rPr>
        <w:t xml:space="preserve">. Az igazolásokat </w:t>
      </w:r>
      <w:r w:rsidR="00B76EAA" w:rsidRPr="007B6734">
        <w:rPr>
          <w:rStyle w:val="markedcontent"/>
          <w:sz w:val="22"/>
          <w:szCs w:val="22"/>
        </w:rPr>
        <w:t xml:space="preserve">az </w:t>
      </w:r>
      <w:r w:rsidR="0095725F" w:rsidRPr="007B6734">
        <w:rPr>
          <w:rStyle w:val="markedcontent"/>
          <w:sz w:val="22"/>
          <w:szCs w:val="22"/>
        </w:rPr>
        <w:t>egyesületi vezető, edző</w:t>
      </w:r>
      <w:r w:rsidR="00B76EAA" w:rsidRPr="007B6734">
        <w:rPr>
          <w:rStyle w:val="markedcontent"/>
          <w:sz w:val="22"/>
          <w:szCs w:val="22"/>
        </w:rPr>
        <w:t xml:space="preserve"> aláírja és pecséttel látja el. Az igazolásokat az iskolai koordinátor összegyűjti, és egyben továbbítja a VSZC pályázati koordinátorainak.</w:t>
      </w:r>
      <w:r w:rsidR="00B76EAA">
        <w:rPr>
          <w:rStyle w:val="markedcontent"/>
          <w:sz w:val="22"/>
          <w:szCs w:val="22"/>
        </w:rPr>
        <w:t xml:space="preserve"> </w:t>
      </w:r>
    </w:p>
    <w:p w14:paraId="0DF350B2" w14:textId="6D807570" w:rsidR="00D72DDA" w:rsidRDefault="00D72DDA" w:rsidP="0095725F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3"/>
          <w:szCs w:val="23"/>
        </w:rPr>
        <w:t>(3) A kérdőív kitöltésének és az egyesületi igazolás</w:t>
      </w:r>
      <w:r w:rsidR="00CB0824">
        <w:rPr>
          <w:sz w:val="23"/>
          <w:szCs w:val="23"/>
        </w:rPr>
        <w:t>ok</w:t>
      </w:r>
      <w:r>
        <w:rPr>
          <w:sz w:val="23"/>
          <w:szCs w:val="23"/>
        </w:rPr>
        <w:t xml:space="preserve"> beérkezésének határideje</w:t>
      </w:r>
      <w:r w:rsidR="00E904CB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781903">
        <w:rPr>
          <w:sz w:val="23"/>
          <w:szCs w:val="23"/>
        </w:rPr>
        <w:br/>
      </w:r>
      <w:r w:rsidR="00E862AD">
        <w:rPr>
          <w:b/>
          <w:bCs/>
          <w:sz w:val="23"/>
          <w:szCs w:val="23"/>
        </w:rPr>
        <w:t xml:space="preserve">2026. </w:t>
      </w:r>
      <w:r w:rsidR="007B6734">
        <w:rPr>
          <w:b/>
          <w:bCs/>
          <w:sz w:val="23"/>
          <w:szCs w:val="23"/>
        </w:rPr>
        <w:t>szeptember 30.</w:t>
      </w:r>
      <w:r>
        <w:rPr>
          <w:b/>
          <w:bCs/>
          <w:sz w:val="23"/>
          <w:szCs w:val="23"/>
        </w:rPr>
        <w:t xml:space="preserve"> </w:t>
      </w:r>
    </w:p>
    <w:p w14:paraId="16EDAFED" w14:textId="13028082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(4) A Programba bekerült tanulókkal és egyesületekkel a VSZC megállapodást köt. </w:t>
      </w:r>
    </w:p>
    <w:p w14:paraId="3782DB49" w14:textId="448489D7" w:rsidR="00D72DDA" w:rsidRPr="006D2F44" w:rsidRDefault="008946BA" w:rsidP="006D2F44">
      <w:pPr>
        <w:pStyle w:val="Default"/>
        <w:spacing w:after="120"/>
        <w:jc w:val="both"/>
        <w:rPr>
          <w:sz w:val="28"/>
          <w:szCs w:val="28"/>
        </w:rPr>
      </w:pPr>
      <w:r w:rsidRPr="006D2F44">
        <w:rPr>
          <w:b/>
          <w:bCs/>
          <w:sz w:val="28"/>
          <w:szCs w:val="28"/>
        </w:rPr>
        <w:t>Sportösztöndíj</w:t>
      </w:r>
      <w:r w:rsidR="00D72DDA" w:rsidRPr="006D2F44">
        <w:rPr>
          <w:b/>
          <w:bCs/>
          <w:sz w:val="28"/>
          <w:szCs w:val="28"/>
        </w:rPr>
        <w:t xml:space="preserve"> </w:t>
      </w:r>
    </w:p>
    <w:p w14:paraId="32092974" w14:textId="22F93FCE" w:rsidR="00B76EAA" w:rsidRPr="007B6734" w:rsidRDefault="00D72DDA" w:rsidP="00B76EAA">
      <w:pPr>
        <w:pStyle w:val="Default"/>
        <w:numPr>
          <w:ilvl w:val="0"/>
          <w:numId w:val="25"/>
        </w:numPr>
        <w:spacing w:after="120"/>
        <w:jc w:val="both"/>
        <w:rPr>
          <w:sz w:val="23"/>
          <w:szCs w:val="23"/>
        </w:rPr>
      </w:pPr>
      <w:r w:rsidRPr="007B6734">
        <w:rPr>
          <w:sz w:val="23"/>
          <w:szCs w:val="23"/>
        </w:rPr>
        <w:t>Az STP-be felvett tanulók körében az eredményesség alapján a</w:t>
      </w:r>
      <w:r w:rsidR="00B76EAA" w:rsidRPr="007B6734">
        <w:rPr>
          <w:sz w:val="23"/>
          <w:szCs w:val="23"/>
        </w:rPr>
        <w:t>z olimpiai sportágban aktív tanulók közül</w:t>
      </w:r>
      <w:r w:rsidR="007B6734">
        <w:rPr>
          <w:sz w:val="23"/>
          <w:szCs w:val="23"/>
        </w:rPr>
        <w:t xml:space="preserve"> legalább</w:t>
      </w:r>
      <w:r w:rsidR="00B76EAA" w:rsidRPr="007B6734">
        <w:rPr>
          <w:sz w:val="23"/>
          <w:szCs w:val="23"/>
        </w:rPr>
        <w:t xml:space="preserve"> 10 fő, a nem olimpiai sportágban aktív tanulók közül </w:t>
      </w:r>
      <w:r w:rsidR="007B6734">
        <w:rPr>
          <w:sz w:val="23"/>
          <w:szCs w:val="23"/>
        </w:rPr>
        <w:t xml:space="preserve">legalább </w:t>
      </w:r>
      <w:r w:rsidR="00B76EAA" w:rsidRPr="007B6734">
        <w:rPr>
          <w:sz w:val="23"/>
          <w:szCs w:val="23"/>
        </w:rPr>
        <w:t xml:space="preserve">5 fő kerül kiválasztásra. A beérkező pályázatok száma nincs korlátozva. </w:t>
      </w:r>
    </w:p>
    <w:p w14:paraId="32233E3C" w14:textId="7CF20526" w:rsidR="00D72DDA" w:rsidRDefault="00D72DDA" w:rsidP="00B76EAA">
      <w:pPr>
        <w:pStyle w:val="Default"/>
        <w:numPr>
          <w:ilvl w:val="0"/>
          <w:numId w:val="25"/>
        </w:numPr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8A50DF">
        <w:rPr>
          <w:sz w:val="23"/>
          <w:szCs w:val="23"/>
        </w:rPr>
        <w:t>díjazottokat</w:t>
      </w:r>
      <w:r>
        <w:rPr>
          <w:sz w:val="23"/>
          <w:szCs w:val="23"/>
        </w:rPr>
        <w:t xml:space="preserve"> sporteredmények alapján </w:t>
      </w:r>
      <w:r w:rsidR="00B76EAA" w:rsidRPr="007B6734">
        <w:rPr>
          <w:sz w:val="23"/>
          <w:szCs w:val="23"/>
        </w:rPr>
        <w:t>kategorizáljuk.</w:t>
      </w:r>
      <w:r w:rsidR="00B76EAA">
        <w:rPr>
          <w:sz w:val="23"/>
          <w:szCs w:val="23"/>
        </w:rPr>
        <w:t xml:space="preserve"> </w:t>
      </w:r>
    </w:p>
    <w:p w14:paraId="0D175EEA" w14:textId="7777777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(2) </w:t>
      </w:r>
      <w:r>
        <w:rPr>
          <w:sz w:val="23"/>
          <w:szCs w:val="23"/>
        </w:rPr>
        <w:t xml:space="preserve">Sportösztöndíjat csak a </w:t>
      </w:r>
      <w:r>
        <w:rPr>
          <w:i/>
          <w:iCs/>
          <w:sz w:val="23"/>
          <w:szCs w:val="23"/>
        </w:rPr>
        <w:t xml:space="preserve">„Sport és Tanulás </w:t>
      </w:r>
      <w:proofErr w:type="gramStart"/>
      <w:r>
        <w:rPr>
          <w:i/>
          <w:iCs/>
          <w:sz w:val="23"/>
          <w:szCs w:val="23"/>
        </w:rPr>
        <w:t>Program”-</w:t>
      </w:r>
      <w:proofErr w:type="spellStart"/>
      <w:proofErr w:type="gramEnd"/>
      <w:r>
        <w:rPr>
          <w:sz w:val="23"/>
          <w:szCs w:val="23"/>
        </w:rPr>
        <w:t>ba</w:t>
      </w:r>
      <w:proofErr w:type="spellEnd"/>
      <w:r>
        <w:rPr>
          <w:sz w:val="23"/>
          <w:szCs w:val="23"/>
        </w:rPr>
        <w:t xml:space="preserve"> felvett (</w:t>
      </w:r>
      <w:r>
        <w:rPr>
          <w:b/>
          <w:bCs/>
          <w:sz w:val="23"/>
          <w:szCs w:val="23"/>
        </w:rPr>
        <w:t>megállapodást aláírt</w:t>
      </w:r>
      <w:r>
        <w:rPr>
          <w:sz w:val="23"/>
          <w:szCs w:val="23"/>
        </w:rPr>
        <w:t xml:space="preserve">), tanulói jogviszonnyal rendelkező </w:t>
      </w:r>
      <w:r>
        <w:rPr>
          <w:b/>
          <w:bCs/>
          <w:sz w:val="23"/>
          <w:szCs w:val="23"/>
        </w:rPr>
        <w:t xml:space="preserve">tanulók </w:t>
      </w:r>
      <w:r>
        <w:rPr>
          <w:sz w:val="23"/>
          <w:szCs w:val="23"/>
        </w:rPr>
        <w:t xml:space="preserve">kaphatnak. </w:t>
      </w:r>
    </w:p>
    <w:p w14:paraId="54A0E5B0" w14:textId="7777777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(3) </w:t>
      </w:r>
      <w:r>
        <w:rPr>
          <w:sz w:val="23"/>
          <w:szCs w:val="23"/>
        </w:rPr>
        <w:t xml:space="preserve">A VSZC által kiírt Sportösztöndíjra pályázhatnak a Program aktuális félévében tanulói jogviszonnyal rendelkező, versenysport szempontból aktív tanulók. </w:t>
      </w:r>
    </w:p>
    <w:p w14:paraId="3B9870FF" w14:textId="7777777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(4) </w:t>
      </w:r>
      <w:r>
        <w:rPr>
          <w:sz w:val="23"/>
          <w:szCs w:val="23"/>
        </w:rPr>
        <w:t xml:space="preserve">A Sportösztöndíj Pályázat elbírálása előre rögzített és a pályázók számára megismertetett alábbi szempontrendszer szerint történik. </w:t>
      </w:r>
    </w:p>
    <w:p w14:paraId="6937C1ED" w14:textId="7777777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(5) </w:t>
      </w:r>
      <w:r>
        <w:rPr>
          <w:sz w:val="23"/>
          <w:szCs w:val="23"/>
        </w:rPr>
        <w:t xml:space="preserve">A pályázatokat </w:t>
      </w:r>
      <w:r>
        <w:rPr>
          <w:i/>
          <w:iCs/>
          <w:sz w:val="23"/>
          <w:szCs w:val="23"/>
        </w:rPr>
        <w:t xml:space="preserve">a „Sport és Tanulás Program” </w:t>
      </w:r>
      <w:r>
        <w:rPr>
          <w:sz w:val="23"/>
          <w:szCs w:val="23"/>
        </w:rPr>
        <w:t xml:space="preserve">Bizottsága rangsorolja. A keretösszegét a VSZC határozza meg. </w:t>
      </w:r>
    </w:p>
    <w:p w14:paraId="1B178DAC" w14:textId="7966D794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(6) </w:t>
      </w:r>
      <w:r>
        <w:rPr>
          <w:sz w:val="23"/>
          <w:szCs w:val="23"/>
        </w:rPr>
        <w:t xml:space="preserve">A sorrendet az alábbi pontrendszer alapján állapítjuk meg. A pályázatban a Programba való jelentkezést megelőző egy év sporteredményei </w:t>
      </w:r>
      <w:r w:rsidR="001704D7">
        <w:rPr>
          <w:sz w:val="23"/>
          <w:szCs w:val="23"/>
        </w:rPr>
        <w:t xml:space="preserve">(ez alól kivétel az Olimpia, VB, EB), illetve az edzések, versenyek gyakorisága </w:t>
      </w:r>
      <w:r>
        <w:rPr>
          <w:sz w:val="23"/>
          <w:szCs w:val="23"/>
        </w:rPr>
        <w:t>számítanak bele</w:t>
      </w:r>
      <w:r w:rsidR="00E904CB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71A2BA86" w14:textId="4C5975F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(7) </w:t>
      </w:r>
      <w:r>
        <w:rPr>
          <w:sz w:val="23"/>
          <w:szCs w:val="23"/>
        </w:rPr>
        <w:t>A sorrendet nem csak a sportteljesítmény, hanem a tanulmányi eredmény is befolyásolja</w:t>
      </w:r>
      <w:r w:rsidR="00E904CB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0ADAABFB" w14:textId="77777777" w:rsidR="00D72DDA" w:rsidRDefault="00D72DDA" w:rsidP="008946BA">
      <w:pPr>
        <w:pStyle w:val="Default"/>
        <w:spacing w:after="120"/>
        <w:ind w:left="283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(8) </w:t>
      </w:r>
      <w:r>
        <w:rPr>
          <w:sz w:val="23"/>
          <w:szCs w:val="23"/>
        </w:rPr>
        <w:t xml:space="preserve">A sportösztöndíjban részesülő tanulókkal a VSZC ösztöndíjszerződést köt. </w:t>
      </w:r>
    </w:p>
    <w:p w14:paraId="7DDAB105" w14:textId="05AC93EF" w:rsidR="00D72DDA" w:rsidRPr="00B606CA" w:rsidRDefault="00D72DDA">
      <w:pPr>
        <w:rPr>
          <w:lang w:val="hu-HU"/>
        </w:rPr>
      </w:pPr>
      <w:r w:rsidRPr="00B606CA">
        <w:rPr>
          <w:lang w:val="hu-HU"/>
        </w:rPr>
        <w:br w:type="page"/>
      </w:r>
    </w:p>
    <w:p w14:paraId="38FC2E70" w14:textId="3B5B1B3F" w:rsidR="001E1908" w:rsidRDefault="008946BA" w:rsidP="001E1908">
      <w:pPr>
        <w:rPr>
          <w:rFonts w:ascii="Times New Roman" w:hAnsi="Times New Roman" w:cs="Times New Roman"/>
          <w:b/>
          <w:bCs/>
          <w:sz w:val="32"/>
          <w:szCs w:val="28"/>
          <w:lang w:val="hu-HU"/>
        </w:rPr>
      </w:pPr>
      <w:r w:rsidRPr="001E1908">
        <w:rPr>
          <w:b/>
          <w:bCs/>
          <w:sz w:val="28"/>
          <w:szCs w:val="28"/>
          <w:lang w:val="pl-PL"/>
        </w:rPr>
        <w:lastRenderedPageBreak/>
        <w:t xml:space="preserve">I/1 </w:t>
      </w:r>
      <w:r w:rsidR="001E1908" w:rsidRPr="002C24B8">
        <w:rPr>
          <w:rFonts w:ascii="Times New Roman" w:hAnsi="Times New Roman" w:cs="Times New Roman"/>
          <w:b/>
          <w:bCs/>
          <w:sz w:val="32"/>
          <w:szCs w:val="28"/>
          <w:lang w:val="hu-HU"/>
        </w:rPr>
        <w:t>Pontrendszer</w:t>
      </w:r>
      <w:r w:rsidR="00B76EAA">
        <w:rPr>
          <w:rFonts w:ascii="Times New Roman" w:hAnsi="Times New Roman" w:cs="Times New Roman"/>
          <w:b/>
          <w:bCs/>
          <w:sz w:val="32"/>
          <w:szCs w:val="28"/>
          <w:lang w:val="hu-HU"/>
        </w:rPr>
        <w:t xml:space="preserve"> </w:t>
      </w:r>
    </w:p>
    <w:p w14:paraId="48826D01" w14:textId="66CB474A" w:rsidR="00B76EAA" w:rsidRPr="00B76EAA" w:rsidRDefault="00B76EAA" w:rsidP="00B76EAA">
      <w:pPr>
        <w:pStyle w:val="Default"/>
        <w:spacing w:after="120"/>
        <w:jc w:val="both"/>
        <w:rPr>
          <w:bCs/>
          <w:color w:val="auto"/>
          <w:sz w:val="23"/>
          <w:szCs w:val="23"/>
        </w:rPr>
      </w:pPr>
      <w:r w:rsidRPr="007B6734">
        <w:rPr>
          <w:bCs/>
          <w:color w:val="auto"/>
          <w:sz w:val="23"/>
          <w:szCs w:val="23"/>
        </w:rPr>
        <w:t>A pontszámítás az olimpiai és nem olimpiai sportágakra egységesen vonatkozik, azonban a rangsorolás külön történik: az olimpiai sportágak és a nem olimpiai sportágak egymástól elkülönített listákon, saját kategóriájukon belül kerülnek értékelésre.</w:t>
      </w:r>
    </w:p>
    <w:p w14:paraId="16AAFE74" w14:textId="5CD0921E" w:rsidR="001E1908" w:rsidRPr="002C24B8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2C24B8">
        <w:rPr>
          <w:b/>
          <w:bCs/>
          <w:sz w:val="22"/>
          <w:szCs w:val="22"/>
        </w:rPr>
        <w:t xml:space="preserve">I/1 Sporteredmény szerinti pontrendszer: </w:t>
      </w:r>
    </w:p>
    <w:tbl>
      <w:tblPr>
        <w:tblW w:w="931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6"/>
        <w:gridCol w:w="974"/>
        <w:gridCol w:w="958"/>
        <w:gridCol w:w="993"/>
        <w:gridCol w:w="976"/>
      </w:tblGrid>
      <w:tr w:rsidR="001E1908" w:rsidRPr="007B265A" w14:paraId="7A1115E2" w14:textId="77777777" w:rsidTr="00F56B21">
        <w:trPr>
          <w:trHeight w:val="588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69A1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A., Olimpiai eredmények</w:t>
            </w:r>
          </w:p>
        </w:tc>
      </w:tr>
      <w:tr w:rsidR="001E1908" w:rsidRPr="007B265A" w14:paraId="3BA8FEC5" w14:textId="77777777" w:rsidTr="00F56B21">
        <w:trPr>
          <w:trHeight w:val="450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7B7B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0B9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1E1908" w:rsidRPr="007B265A" w14:paraId="26AD1431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8DA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1. aranyérem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2173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</w:tr>
      <w:tr w:rsidR="001E1908" w:rsidRPr="007B265A" w14:paraId="53969CF1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665A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2. ezüst</w:t>
            </w:r>
            <w:r>
              <w:rPr>
                <w:sz w:val="22"/>
                <w:szCs w:val="22"/>
              </w:rPr>
              <w:t>-</w:t>
            </w:r>
            <w:r w:rsidRPr="007B265A">
              <w:rPr>
                <w:sz w:val="22"/>
                <w:szCs w:val="22"/>
              </w:rPr>
              <w:t xml:space="preserve"> vagy bronzérem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80A3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</w:tr>
      <w:tr w:rsidR="001E1908" w:rsidRPr="007B265A" w14:paraId="40CBE417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BE71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3. pontszerző - 4-6. helyezés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C4B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</w:tr>
      <w:tr w:rsidR="001E1908" w:rsidRPr="007B265A" w14:paraId="0B2E5C71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10E8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4. értékelt helyezés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8A38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</w:tr>
      <w:tr w:rsidR="001E1908" w:rsidRPr="007B265A" w14:paraId="1F0F2A62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033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5. olimpiai kerettag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163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</w:tr>
      <w:tr w:rsidR="001E1908" w:rsidRPr="007B265A" w14:paraId="6749338E" w14:textId="77777777" w:rsidTr="00F56B21">
        <w:trPr>
          <w:trHeight w:val="288"/>
        </w:trPr>
        <w:tc>
          <w:tcPr>
            <w:tcW w:w="5416" w:type="dxa"/>
            <w:noWrap/>
            <w:vAlign w:val="bottom"/>
            <w:hideMark/>
          </w:tcPr>
          <w:p w14:paraId="23D9ADC5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70EC32EF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306AE8E5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10756C9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03D396B4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2AD5FA1F" w14:textId="77777777" w:rsidTr="00F56B21">
        <w:trPr>
          <w:trHeight w:val="288"/>
        </w:trPr>
        <w:tc>
          <w:tcPr>
            <w:tcW w:w="5416" w:type="dxa"/>
            <w:noWrap/>
            <w:vAlign w:val="bottom"/>
          </w:tcPr>
          <w:p w14:paraId="7E4BC951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3C77167F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3FA6D988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7EF4169C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75146790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292FB742" w14:textId="77777777" w:rsidTr="00F56B21">
        <w:trPr>
          <w:trHeight w:val="552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4602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B., Világbajnokság, Európa bajnokság, Világkupa, Ifjúsági Olimpia</w:t>
            </w:r>
          </w:p>
        </w:tc>
      </w:tr>
      <w:tr w:rsidR="001E1908" w:rsidRPr="007B265A" w14:paraId="63414C18" w14:textId="77777777" w:rsidTr="00F56B21">
        <w:trPr>
          <w:trHeight w:val="389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96349F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82D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1E1908" w:rsidRPr="007B265A" w14:paraId="25FFAC36" w14:textId="77777777" w:rsidTr="00F56B21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11467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8B89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D1A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nem olimpiai sportág</w:t>
            </w:r>
          </w:p>
        </w:tc>
      </w:tr>
      <w:tr w:rsidR="001E1908" w:rsidRPr="007B265A" w14:paraId="03BDEF59" w14:textId="77777777" w:rsidTr="00F56B21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E5939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D61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3041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303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7888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</w:tr>
      <w:tr w:rsidR="001E1908" w:rsidRPr="007B265A" w14:paraId="04205353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D910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1. aranyérem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095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0FD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998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CC3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</w:tr>
      <w:tr w:rsidR="001E1908" w:rsidRPr="007B265A" w14:paraId="7717C87A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40BC" w14:textId="0923645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 xml:space="preserve">2. ezüst vagy </w:t>
            </w:r>
            <w:r w:rsidR="008A50DF" w:rsidRPr="007B265A">
              <w:rPr>
                <w:sz w:val="22"/>
                <w:szCs w:val="22"/>
              </w:rPr>
              <w:t>bronzérem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653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968B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1DF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F66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</w:tr>
      <w:tr w:rsidR="001E1908" w:rsidRPr="007B265A" w14:paraId="145C00A3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ED73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3. pontszerző - 4-6.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3BC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1E5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99A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B85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</w:tr>
      <w:tr w:rsidR="001E1908" w:rsidRPr="007B265A" w14:paraId="36FF94DF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24D0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4. értékelt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10DC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A4D5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6235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7B8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</w:tr>
      <w:tr w:rsidR="001E1908" w:rsidRPr="007B265A" w14:paraId="3AAF3890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11C5" w14:textId="46B385B3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5. kerettag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757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AB0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9FFF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E5BA9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</w:tr>
      <w:tr w:rsidR="001E1908" w:rsidRPr="007B265A" w14:paraId="5413E289" w14:textId="77777777" w:rsidTr="00F56B21">
        <w:trPr>
          <w:trHeight w:val="288"/>
        </w:trPr>
        <w:tc>
          <w:tcPr>
            <w:tcW w:w="5416" w:type="dxa"/>
            <w:noWrap/>
            <w:vAlign w:val="bottom"/>
            <w:hideMark/>
          </w:tcPr>
          <w:p w14:paraId="6F19C1CE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4A2CDF5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3680EED6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0B57669B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3307FA23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2271FFAA" w14:textId="77777777" w:rsidTr="00F56B21">
        <w:trPr>
          <w:trHeight w:val="288"/>
        </w:trPr>
        <w:tc>
          <w:tcPr>
            <w:tcW w:w="5416" w:type="dxa"/>
            <w:noWrap/>
            <w:vAlign w:val="bottom"/>
            <w:hideMark/>
          </w:tcPr>
          <w:p w14:paraId="19E68919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3C264A11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23F43AAE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6B7BEA25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0BD26B7B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19497541" w14:textId="77777777" w:rsidTr="00F56B21">
        <w:trPr>
          <w:trHeight w:val="624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D628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C., Nemzetközi versenyek (válogatottként), EYOF, Korosztályos versenyek</w:t>
            </w:r>
          </w:p>
        </w:tc>
      </w:tr>
      <w:tr w:rsidR="001E1908" w:rsidRPr="007B265A" w14:paraId="04A1E9D6" w14:textId="77777777" w:rsidTr="00F56B21">
        <w:trPr>
          <w:trHeight w:val="357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240559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ECC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1E1908" w:rsidRPr="007B265A" w14:paraId="6FD0442F" w14:textId="77777777" w:rsidTr="00F56B2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7229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6A4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2341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nem olimpiai sportág</w:t>
            </w:r>
          </w:p>
        </w:tc>
      </w:tr>
      <w:tr w:rsidR="001E1908" w:rsidRPr="007B265A" w14:paraId="31B2F3C9" w14:textId="77777777" w:rsidTr="00F56B2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4BB88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1F0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57F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2FB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86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</w:tr>
      <w:tr w:rsidR="001E1908" w:rsidRPr="007B265A" w14:paraId="78C344C1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215D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1. aranyérem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C13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C31C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D86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8E2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</w:tr>
      <w:tr w:rsidR="001E1908" w:rsidRPr="007B265A" w14:paraId="7EA298F5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85DD" w14:textId="31512A91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 xml:space="preserve">2. ezüst vagy </w:t>
            </w:r>
            <w:r w:rsidR="008A50DF" w:rsidRPr="007B265A">
              <w:rPr>
                <w:sz w:val="22"/>
                <w:szCs w:val="22"/>
              </w:rPr>
              <w:t>bronzérem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62E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F5E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C14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D8D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</w:tr>
      <w:tr w:rsidR="001E1908" w:rsidRPr="007B265A" w14:paraId="5337E6EB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E6D1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3. pontszerző - 4-6.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A47C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0A9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A2D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02D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</w:tr>
      <w:tr w:rsidR="001E1908" w:rsidRPr="007B265A" w14:paraId="03E2CAA3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A608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4. értékelt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4085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1053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F0A1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925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</w:tr>
      <w:tr w:rsidR="001E1908" w:rsidRPr="007B265A" w14:paraId="1951ADFA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48251" w14:textId="701D0249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lastRenderedPageBreak/>
              <w:t>5. kerettag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329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C56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800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035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14</w:t>
            </w:r>
          </w:p>
        </w:tc>
      </w:tr>
      <w:tr w:rsidR="001E1908" w:rsidRPr="007B265A" w14:paraId="5EF4DFA9" w14:textId="77777777" w:rsidTr="00F56B21">
        <w:trPr>
          <w:trHeight w:val="288"/>
        </w:trPr>
        <w:tc>
          <w:tcPr>
            <w:tcW w:w="5416" w:type="dxa"/>
            <w:noWrap/>
            <w:vAlign w:val="bottom"/>
            <w:hideMark/>
          </w:tcPr>
          <w:p w14:paraId="6D8C0338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2F646C69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3A9FD5BB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20D73BC1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7C1C2643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69FC92B6" w14:textId="77777777" w:rsidTr="00F56B21">
        <w:trPr>
          <w:trHeight w:val="288"/>
        </w:trPr>
        <w:tc>
          <w:tcPr>
            <w:tcW w:w="5416" w:type="dxa"/>
            <w:noWrap/>
            <w:vAlign w:val="bottom"/>
            <w:hideMark/>
          </w:tcPr>
          <w:p w14:paraId="7335320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14:paraId="5ACD3C5D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58" w:type="dxa"/>
            <w:noWrap/>
            <w:vAlign w:val="bottom"/>
            <w:hideMark/>
          </w:tcPr>
          <w:p w14:paraId="0E91A583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04875162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14:paraId="5649D852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</w:tr>
      <w:tr w:rsidR="001E1908" w:rsidRPr="007B265A" w14:paraId="0B74624C" w14:textId="77777777" w:rsidTr="00F56B21">
        <w:trPr>
          <w:trHeight w:val="588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308D" w14:textId="77777777" w:rsidR="001E1908" w:rsidRPr="007B265A" w:rsidRDefault="001E1908" w:rsidP="00F56B21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 xml:space="preserve">D., </w:t>
            </w:r>
            <w:proofErr w:type="gramStart"/>
            <w:r w:rsidRPr="007B265A">
              <w:rPr>
                <w:b/>
                <w:bCs/>
                <w:sz w:val="22"/>
                <w:szCs w:val="22"/>
              </w:rPr>
              <w:t>Magyar</w:t>
            </w:r>
            <w:proofErr w:type="gramEnd"/>
            <w:r w:rsidRPr="007B265A">
              <w:rPr>
                <w:b/>
                <w:bCs/>
                <w:sz w:val="22"/>
                <w:szCs w:val="22"/>
              </w:rPr>
              <w:t xml:space="preserve"> nemzeti bajnokság</w:t>
            </w:r>
          </w:p>
        </w:tc>
      </w:tr>
      <w:tr w:rsidR="001E1908" w:rsidRPr="007B265A" w14:paraId="7F672B2F" w14:textId="77777777" w:rsidTr="00F56B21">
        <w:trPr>
          <w:trHeight w:val="588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EBC59E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073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1E1908" w:rsidRPr="007B265A" w14:paraId="5DE9B17F" w14:textId="77777777" w:rsidTr="00F56B21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0B897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3EE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olimpiai sportág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6A7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nem olimpiai sportág</w:t>
            </w:r>
          </w:p>
        </w:tc>
      </w:tr>
      <w:tr w:rsidR="001E1908" w:rsidRPr="007B265A" w14:paraId="6D1918E6" w14:textId="77777777" w:rsidTr="00F56B21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B338C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643F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64F5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DAF4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953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7B265A">
              <w:rPr>
                <w:b/>
                <w:bCs/>
                <w:sz w:val="22"/>
                <w:szCs w:val="22"/>
              </w:rPr>
              <w:t>csapat</w:t>
            </w:r>
          </w:p>
        </w:tc>
      </w:tr>
      <w:tr w:rsidR="001E1908" w:rsidRPr="007B265A" w14:paraId="6152C328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190D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1. profi, NBI. 1-3.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6FE5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F16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4ACD3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DB2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</w:tr>
      <w:tr w:rsidR="001E1908" w:rsidRPr="007B265A" w14:paraId="7F82CDCE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BAC2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 xml:space="preserve">2. amatőr, </w:t>
            </w:r>
            <w:proofErr w:type="gramStart"/>
            <w:r w:rsidRPr="007B265A">
              <w:rPr>
                <w:sz w:val="22"/>
                <w:szCs w:val="22"/>
              </w:rPr>
              <w:t>NBI./</w:t>
            </w:r>
            <w:proofErr w:type="gramEnd"/>
            <w:r w:rsidRPr="007B265A">
              <w:rPr>
                <w:sz w:val="22"/>
                <w:szCs w:val="22"/>
              </w:rPr>
              <w:t>B és NBII. 1-3.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8D87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40D9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7F4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79458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</w:tr>
      <w:tr w:rsidR="001E1908" w:rsidRPr="007B265A" w14:paraId="549E0033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4FDF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3. profi, NBI. 4-6. 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F78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B862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717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3220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14</w:t>
            </w:r>
          </w:p>
        </w:tc>
      </w:tr>
      <w:tr w:rsidR="001E1908" w:rsidRPr="007B265A" w14:paraId="564FC022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7646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 xml:space="preserve">4. amatőr, </w:t>
            </w:r>
            <w:proofErr w:type="gramStart"/>
            <w:r w:rsidRPr="007B265A">
              <w:rPr>
                <w:sz w:val="22"/>
                <w:szCs w:val="22"/>
              </w:rPr>
              <w:t>NBI./</w:t>
            </w:r>
            <w:proofErr w:type="gramEnd"/>
            <w:r w:rsidRPr="007B265A">
              <w:rPr>
                <w:sz w:val="22"/>
                <w:szCs w:val="22"/>
              </w:rPr>
              <w:t>B és NBII. 4-6.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3BC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7E7C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4D8A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6F96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12</w:t>
            </w:r>
          </w:p>
        </w:tc>
      </w:tr>
      <w:tr w:rsidR="001E1908" w:rsidRPr="007B265A" w14:paraId="0ED62C70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AEBE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5. profi, NBI. résztvevő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996B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9B6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954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ACAD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10</w:t>
            </w:r>
          </w:p>
        </w:tc>
      </w:tr>
      <w:tr w:rsidR="001E1908" w:rsidRPr="007B265A" w14:paraId="3D92079A" w14:textId="77777777" w:rsidTr="00F56B21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7205" w14:textId="77777777" w:rsidR="001E1908" w:rsidRPr="007B265A" w:rsidRDefault="001E1908" w:rsidP="00F56B21">
            <w:pPr>
              <w:pStyle w:val="Default"/>
              <w:spacing w:after="120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 xml:space="preserve">6. amatőr, </w:t>
            </w:r>
            <w:proofErr w:type="gramStart"/>
            <w:r w:rsidRPr="007B265A">
              <w:rPr>
                <w:sz w:val="22"/>
                <w:szCs w:val="22"/>
              </w:rPr>
              <w:t>NBI./</w:t>
            </w:r>
            <w:proofErr w:type="gramEnd"/>
            <w:r w:rsidRPr="007B265A">
              <w:rPr>
                <w:sz w:val="22"/>
                <w:szCs w:val="22"/>
              </w:rPr>
              <w:t>B és NBII. résztvevő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FF88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FCD0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B3DE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3299" w14:textId="77777777" w:rsidR="001E1908" w:rsidRPr="007B265A" w:rsidRDefault="001E1908" w:rsidP="00F56B21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7B265A">
              <w:rPr>
                <w:sz w:val="22"/>
                <w:szCs w:val="22"/>
              </w:rPr>
              <w:t>8</w:t>
            </w:r>
          </w:p>
        </w:tc>
      </w:tr>
    </w:tbl>
    <w:p w14:paraId="263A67B4" w14:textId="77777777" w:rsidR="001E1908" w:rsidRDefault="001E1908" w:rsidP="001E1908">
      <w:pPr>
        <w:pStyle w:val="Default"/>
        <w:jc w:val="both"/>
        <w:rPr>
          <w:b/>
          <w:bCs/>
          <w:sz w:val="22"/>
          <w:szCs w:val="22"/>
        </w:rPr>
      </w:pPr>
    </w:p>
    <w:p w14:paraId="415056AD" w14:textId="77777777" w:rsidR="002D668B" w:rsidRDefault="002D668B" w:rsidP="001E1908">
      <w:pPr>
        <w:pStyle w:val="Default"/>
        <w:jc w:val="both"/>
        <w:rPr>
          <w:sz w:val="22"/>
          <w:szCs w:val="22"/>
        </w:rPr>
      </w:pPr>
    </w:p>
    <w:tbl>
      <w:tblPr>
        <w:tblW w:w="931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6"/>
        <w:gridCol w:w="974"/>
        <w:gridCol w:w="958"/>
        <w:gridCol w:w="993"/>
        <w:gridCol w:w="976"/>
      </w:tblGrid>
      <w:tr w:rsidR="002D668B" w:rsidRPr="0035569F" w14:paraId="283B791B" w14:textId="77777777" w:rsidTr="00A20055">
        <w:trPr>
          <w:trHeight w:val="624"/>
        </w:trPr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03C4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6852B8">
              <w:rPr>
                <w:b/>
                <w:bCs/>
                <w:sz w:val="22"/>
                <w:szCs w:val="22"/>
              </w:rPr>
              <w:t xml:space="preserve">., </w:t>
            </w:r>
            <w:r>
              <w:rPr>
                <w:b/>
                <w:bCs/>
                <w:sz w:val="22"/>
                <w:szCs w:val="22"/>
              </w:rPr>
              <w:t>Országos Diákolimpia</w:t>
            </w:r>
          </w:p>
        </w:tc>
      </w:tr>
      <w:tr w:rsidR="002D668B" w:rsidRPr="006852B8" w14:paraId="70917CD2" w14:textId="77777777" w:rsidTr="00A20055">
        <w:trPr>
          <w:trHeight w:val="564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A1C0E0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107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2D668B" w:rsidRPr="006852B8" w14:paraId="652F60DE" w14:textId="77777777" w:rsidTr="00A20055">
        <w:trPr>
          <w:trHeight w:val="6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E6B18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334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olimpiai sportág</w:t>
            </w:r>
          </w:p>
        </w:tc>
      </w:tr>
      <w:tr w:rsidR="002D668B" w:rsidRPr="006852B8" w14:paraId="1B3FE431" w14:textId="77777777" w:rsidTr="00A2005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40D52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FF97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„A” kategória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8C5E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„B” kategória</w:t>
            </w:r>
          </w:p>
        </w:tc>
      </w:tr>
      <w:tr w:rsidR="002D668B" w:rsidRPr="006852B8" w14:paraId="0C6AF5D9" w14:textId="77777777" w:rsidTr="00A2005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1F0CE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1A35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110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5F70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0502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csapat</w:t>
            </w:r>
          </w:p>
        </w:tc>
      </w:tr>
      <w:tr w:rsidR="002D668B" w:rsidRPr="006852B8" w14:paraId="6D7B6242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2A52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Diákolimpiai bajnok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773D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24EB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2956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732D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2D668B" w:rsidRPr="006852B8" w14:paraId="67A6C56A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60CF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II.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AF26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4FB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3D0F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1B8D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2D668B" w:rsidRPr="006852B8" w14:paraId="3A933A3B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6182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III.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5E3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4158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8CE3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919F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2D668B" w:rsidRPr="006852B8" w14:paraId="34D49E6E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CF7D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IV-VI.</w:t>
            </w:r>
            <w:r w:rsidRPr="006852B8">
              <w:rPr>
                <w:sz w:val="22"/>
                <w:szCs w:val="22"/>
              </w:rPr>
              <w:t xml:space="preserve">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B106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F903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CD05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0611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2D668B" w:rsidRPr="006852B8" w14:paraId="7736D1D8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EBD26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Helyezett eredmény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36D2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CBDC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B241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40DA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D668B" w:rsidRPr="006852B8" w14:paraId="7A958F51" w14:textId="77777777" w:rsidTr="00A20055">
        <w:trPr>
          <w:trHeight w:val="564"/>
        </w:trPr>
        <w:tc>
          <w:tcPr>
            <w:tcW w:w="5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1D45D5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A152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Pontok</w:t>
            </w:r>
          </w:p>
        </w:tc>
      </w:tr>
      <w:tr w:rsidR="002D668B" w:rsidRPr="006852B8" w14:paraId="1770A7C7" w14:textId="77777777" w:rsidTr="00A20055">
        <w:trPr>
          <w:trHeight w:val="6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81009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B9F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nem </w:t>
            </w:r>
            <w:r w:rsidRPr="006852B8">
              <w:rPr>
                <w:b/>
                <w:bCs/>
                <w:sz w:val="22"/>
                <w:szCs w:val="22"/>
              </w:rPr>
              <w:t>olimpiai sportág</w:t>
            </w:r>
          </w:p>
        </w:tc>
      </w:tr>
      <w:tr w:rsidR="002D668B" w:rsidRPr="006852B8" w14:paraId="3B89435C" w14:textId="77777777" w:rsidTr="00A2005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14CCA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BD6DE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„A” kategória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FBA8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„B” kategória</w:t>
            </w:r>
          </w:p>
        </w:tc>
      </w:tr>
      <w:tr w:rsidR="002D668B" w:rsidRPr="006852B8" w14:paraId="6A1D439F" w14:textId="77777777" w:rsidTr="00A2005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E67B" w14:textId="77777777" w:rsidR="002D668B" w:rsidRPr="006852B8" w:rsidRDefault="002D668B" w:rsidP="00A2005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D02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4F58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csapat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C174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egyéni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5ADA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6852B8">
              <w:rPr>
                <w:b/>
                <w:bCs/>
                <w:sz w:val="22"/>
                <w:szCs w:val="22"/>
              </w:rPr>
              <w:t>csapat</w:t>
            </w:r>
          </w:p>
        </w:tc>
      </w:tr>
      <w:tr w:rsidR="002D668B" w:rsidRPr="006852B8" w14:paraId="51FC2246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81036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Diákolimpiai bajnok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E592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F8EB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11E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D683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2D668B" w:rsidRPr="006852B8" w14:paraId="0A3DD401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CA98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II.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0A0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7C1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7E7C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25E7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D668B" w:rsidRPr="006852B8" w14:paraId="3867C1AE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EFFA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lastRenderedPageBreak/>
              <w:t xml:space="preserve">3. </w:t>
            </w:r>
            <w:r>
              <w:rPr>
                <w:sz w:val="22"/>
                <w:szCs w:val="22"/>
              </w:rPr>
              <w:t>III.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4F37B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8F39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6555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4FBC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D668B" w:rsidRPr="006852B8" w14:paraId="1F33612E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DF6B7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IV-VI.</w:t>
            </w:r>
            <w:r w:rsidRPr="006852B8">
              <w:rPr>
                <w:sz w:val="22"/>
                <w:szCs w:val="22"/>
              </w:rPr>
              <w:t xml:space="preserve"> helyezés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C7C3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524B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BC18A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B11C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D668B" w:rsidRPr="006852B8" w14:paraId="7A8DFA72" w14:textId="77777777" w:rsidTr="00A20055">
        <w:trPr>
          <w:trHeight w:val="288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EBAB" w14:textId="77777777" w:rsidR="002D668B" w:rsidRPr="006852B8" w:rsidRDefault="002D668B" w:rsidP="00A20055">
            <w:pPr>
              <w:pStyle w:val="Default"/>
              <w:spacing w:after="120"/>
              <w:rPr>
                <w:sz w:val="22"/>
                <w:szCs w:val="22"/>
              </w:rPr>
            </w:pPr>
            <w:r w:rsidRPr="006852B8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Helyezett eredmény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BD50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76C2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E25D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0D96" w14:textId="77777777" w:rsidR="002D668B" w:rsidRPr="006852B8" w:rsidRDefault="002D668B" w:rsidP="00A2005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14:paraId="7B35857A" w14:textId="77777777" w:rsidR="002D668B" w:rsidRDefault="002D668B" w:rsidP="001E1908">
      <w:pPr>
        <w:pStyle w:val="Default"/>
        <w:jc w:val="both"/>
        <w:rPr>
          <w:sz w:val="22"/>
          <w:szCs w:val="22"/>
        </w:rPr>
      </w:pPr>
    </w:p>
    <w:p w14:paraId="14B52365" w14:textId="77777777" w:rsidR="002D668B" w:rsidRDefault="002D668B" w:rsidP="001E1908">
      <w:pPr>
        <w:pStyle w:val="Default"/>
        <w:jc w:val="both"/>
        <w:rPr>
          <w:sz w:val="22"/>
          <w:szCs w:val="22"/>
        </w:rPr>
      </w:pPr>
    </w:p>
    <w:p w14:paraId="29A9262E" w14:textId="4F4E94F4" w:rsidR="001E1908" w:rsidRDefault="001E1908" w:rsidP="001E1908">
      <w:pPr>
        <w:pStyle w:val="Default"/>
        <w:jc w:val="both"/>
        <w:rPr>
          <w:sz w:val="22"/>
          <w:szCs w:val="22"/>
        </w:rPr>
      </w:pPr>
      <w:r w:rsidRPr="007F1AEF">
        <w:rPr>
          <w:sz w:val="22"/>
          <w:szCs w:val="22"/>
        </w:rPr>
        <w:t>A csapat és egyéni sportágak eredményeinek összehasonlíthatósága érdekében az „A-E” kategóriákban felsorolt eredmények közül csak a legjobbat számítjuk be. Ennek ellenére minden eredményt jelenítsen meg, mivel azonos pontszám esetén az említett kategóriákban jelzett eredmények dönthetnek.</w:t>
      </w:r>
    </w:p>
    <w:p w14:paraId="592A789E" w14:textId="77777777" w:rsidR="001E1908" w:rsidRDefault="001E1908" w:rsidP="001E1908">
      <w:pPr>
        <w:pStyle w:val="Default"/>
        <w:jc w:val="both"/>
        <w:rPr>
          <w:sz w:val="22"/>
          <w:szCs w:val="22"/>
        </w:rPr>
      </w:pPr>
    </w:p>
    <w:p w14:paraId="4D62314B" w14:textId="77777777" w:rsidR="001E1908" w:rsidRPr="00E51741" w:rsidRDefault="001E1908" w:rsidP="001E1908">
      <w:pPr>
        <w:pStyle w:val="Default"/>
        <w:jc w:val="both"/>
        <w:rPr>
          <w:b/>
          <w:sz w:val="22"/>
          <w:szCs w:val="22"/>
        </w:rPr>
      </w:pPr>
      <w:r w:rsidRPr="00E51741">
        <w:rPr>
          <w:b/>
          <w:sz w:val="22"/>
          <w:szCs w:val="22"/>
        </w:rPr>
        <w:t>Ellenőrzés a beküldött egyesületi igazolások alapján.</w:t>
      </w:r>
    </w:p>
    <w:p w14:paraId="4B09F9AA" w14:textId="77777777" w:rsidR="001E1908" w:rsidRDefault="001E1908" w:rsidP="001E1908">
      <w:pPr>
        <w:pStyle w:val="Default"/>
        <w:jc w:val="both"/>
        <w:rPr>
          <w:sz w:val="22"/>
          <w:szCs w:val="22"/>
        </w:rPr>
      </w:pPr>
    </w:p>
    <w:p w14:paraId="58BBCC6B" w14:textId="77777777" w:rsidR="001E1908" w:rsidRDefault="001E1908" w:rsidP="001E1908">
      <w:pPr>
        <w:pStyle w:val="Default"/>
        <w:jc w:val="both"/>
        <w:rPr>
          <w:sz w:val="22"/>
          <w:szCs w:val="22"/>
        </w:rPr>
      </w:pPr>
    </w:p>
    <w:p w14:paraId="379E00A9" w14:textId="77777777" w:rsidR="001E1908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CA6AA1">
        <w:rPr>
          <w:b/>
          <w:bCs/>
          <w:sz w:val="22"/>
          <w:szCs w:val="22"/>
        </w:rPr>
        <w:t xml:space="preserve">I/2 Tanulmányi eredmény szerinti pontrendszer </w:t>
      </w:r>
    </w:p>
    <w:p w14:paraId="438C1A6D" w14:textId="77777777" w:rsidR="001E1908" w:rsidRPr="007F1AEF" w:rsidRDefault="001E1908" w:rsidP="001E1908">
      <w:pPr>
        <w:pStyle w:val="Default"/>
        <w:spacing w:after="120"/>
        <w:ind w:left="283"/>
        <w:rPr>
          <w:b/>
          <w:bCs/>
          <w:sz w:val="22"/>
          <w:szCs w:val="22"/>
        </w:rPr>
      </w:pPr>
      <w:r w:rsidRPr="007F1AEF">
        <w:rPr>
          <w:b/>
          <w:bCs/>
          <w:sz w:val="22"/>
          <w:szCs w:val="22"/>
        </w:rPr>
        <w:t xml:space="preserve">A. Elmúlt félév tanulmányi átlaga </w:t>
      </w:r>
    </w:p>
    <w:p w14:paraId="70DEA8ED" w14:textId="77777777" w:rsidR="001E1908" w:rsidRPr="00CA6AA1" w:rsidRDefault="001E1908" w:rsidP="001E1908">
      <w:pPr>
        <w:pStyle w:val="Default"/>
        <w:spacing w:after="120"/>
        <w:rPr>
          <w:sz w:val="22"/>
          <w:szCs w:val="22"/>
        </w:rPr>
      </w:pPr>
      <w:r>
        <w:rPr>
          <w:noProof/>
        </w:rPr>
        <w:drawing>
          <wp:inline distT="0" distB="0" distL="0" distR="0" wp14:anchorId="1023E90E" wp14:editId="4CB06C3E">
            <wp:extent cx="1226820" cy="3116580"/>
            <wp:effectExtent l="0" t="0" r="0" b="7620"/>
            <wp:docPr id="4" name="Kép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25B08" w14:textId="6B4C438F" w:rsidR="001E1908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E51741">
        <w:rPr>
          <w:b/>
          <w:bCs/>
          <w:sz w:val="22"/>
          <w:szCs w:val="22"/>
        </w:rPr>
        <w:t>Ellenőrzés a KRÉTA rendszerből leszűrt adatok alapján.</w:t>
      </w:r>
    </w:p>
    <w:p w14:paraId="11CAF6CF" w14:textId="77777777" w:rsidR="001E1908" w:rsidRPr="00E51741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</w:p>
    <w:p w14:paraId="326B1FD1" w14:textId="77777777" w:rsidR="001E1908" w:rsidRPr="007B6734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CA6AA1">
        <w:rPr>
          <w:b/>
          <w:bCs/>
          <w:sz w:val="22"/>
          <w:szCs w:val="22"/>
        </w:rPr>
        <w:t xml:space="preserve">I/3 </w:t>
      </w:r>
      <w:r w:rsidRPr="007B6734">
        <w:rPr>
          <w:b/>
          <w:bCs/>
          <w:sz w:val="22"/>
          <w:szCs w:val="22"/>
        </w:rPr>
        <w:t>Szociális háttér</w:t>
      </w:r>
    </w:p>
    <w:tbl>
      <w:tblPr>
        <w:tblStyle w:val="Rcsostblzat"/>
        <w:tblW w:w="4600" w:type="dxa"/>
        <w:tblLook w:val="04A0" w:firstRow="1" w:lastRow="0" w:firstColumn="1" w:lastColumn="0" w:noHBand="0" w:noVBand="1"/>
      </w:tblPr>
      <w:tblGrid>
        <w:gridCol w:w="3640"/>
        <w:gridCol w:w="960"/>
      </w:tblGrid>
      <w:tr w:rsidR="001E1908" w:rsidRPr="007B6734" w14:paraId="5AF10DB7" w14:textId="77777777" w:rsidTr="00B76EAA">
        <w:trPr>
          <w:trHeight w:val="288"/>
        </w:trPr>
        <w:tc>
          <w:tcPr>
            <w:tcW w:w="3640" w:type="dxa"/>
            <w:noWrap/>
            <w:hideMark/>
          </w:tcPr>
          <w:p w14:paraId="52B06CBE" w14:textId="77777777" w:rsidR="001E1908" w:rsidRPr="007B6734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Veszélyeztetett tanuló</w:t>
            </w:r>
          </w:p>
        </w:tc>
        <w:tc>
          <w:tcPr>
            <w:tcW w:w="960" w:type="dxa"/>
            <w:noWrap/>
            <w:hideMark/>
          </w:tcPr>
          <w:p w14:paraId="55488A5E" w14:textId="23E0C0C7" w:rsidR="001E1908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3</w:t>
            </w:r>
            <w:r w:rsidR="001E1908" w:rsidRPr="007B6734">
              <w:rPr>
                <w:bCs/>
                <w:sz w:val="22"/>
                <w:szCs w:val="22"/>
              </w:rPr>
              <w:t xml:space="preserve"> pont</w:t>
            </w:r>
          </w:p>
        </w:tc>
      </w:tr>
      <w:tr w:rsidR="001E1908" w:rsidRPr="007B6734" w14:paraId="667961FB" w14:textId="77777777" w:rsidTr="00B76EAA">
        <w:trPr>
          <w:trHeight w:val="288"/>
        </w:trPr>
        <w:tc>
          <w:tcPr>
            <w:tcW w:w="3640" w:type="dxa"/>
            <w:noWrap/>
            <w:hideMark/>
          </w:tcPr>
          <w:p w14:paraId="6CA80FF3" w14:textId="77777777" w:rsidR="001E1908" w:rsidRPr="007B6734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Hátrányos helyzetű tanuló</w:t>
            </w:r>
          </w:p>
        </w:tc>
        <w:tc>
          <w:tcPr>
            <w:tcW w:w="960" w:type="dxa"/>
            <w:noWrap/>
            <w:hideMark/>
          </w:tcPr>
          <w:p w14:paraId="0678E1C1" w14:textId="73313F6B" w:rsidR="001E1908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4</w:t>
            </w:r>
            <w:r w:rsidR="001E1908" w:rsidRPr="007B6734">
              <w:rPr>
                <w:bCs/>
                <w:sz w:val="22"/>
                <w:szCs w:val="22"/>
              </w:rPr>
              <w:t xml:space="preserve"> pont</w:t>
            </w:r>
          </w:p>
        </w:tc>
      </w:tr>
      <w:tr w:rsidR="001E1908" w:rsidRPr="007B6734" w14:paraId="78CD9125" w14:textId="77777777" w:rsidTr="00B76EAA">
        <w:trPr>
          <w:trHeight w:val="288"/>
        </w:trPr>
        <w:tc>
          <w:tcPr>
            <w:tcW w:w="3640" w:type="dxa"/>
            <w:noWrap/>
            <w:hideMark/>
          </w:tcPr>
          <w:p w14:paraId="59B0D537" w14:textId="77777777" w:rsidR="001E1908" w:rsidRPr="007B6734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Halmozottan hátrányos helyzetű tanuló</w:t>
            </w:r>
          </w:p>
        </w:tc>
        <w:tc>
          <w:tcPr>
            <w:tcW w:w="960" w:type="dxa"/>
            <w:noWrap/>
            <w:hideMark/>
          </w:tcPr>
          <w:p w14:paraId="6FF0828F" w14:textId="2A6E856A" w:rsidR="001E1908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5 pont</w:t>
            </w:r>
          </w:p>
        </w:tc>
      </w:tr>
      <w:tr w:rsidR="00B76EAA" w:rsidRPr="007B6734" w14:paraId="75D1B0CD" w14:textId="77777777" w:rsidTr="00B76EAA">
        <w:trPr>
          <w:trHeight w:val="288"/>
        </w:trPr>
        <w:tc>
          <w:tcPr>
            <w:tcW w:w="3640" w:type="dxa"/>
            <w:noWrap/>
          </w:tcPr>
          <w:p w14:paraId="11717806" w14:textId="1A3C451F" w:rsidR="00B76EAA" w:rsidRPr="007B6734" w:rsidRDefault="00B76EAA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SNS-s tanuló</w:t>
            </w:r>
          </w:p>
        </w:tc>
        <w:tc>
          <w:tcPr>
            <w:tcW w:w="960" w:type="dxa"/>
            <w:noWrap/>
          </w:tcPr>
          <w:p w14:paraId="4916413E" w14:textId="0212B899" w:rsidR="00B76EAA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7B6734">
              <w:rPr>
                <w:bCs/>
                <w:sz w:val="22"/>
                <w:szCs w:val="22"/>
              </w:rPr>
              <w:t>10 pont</w:t>
            </w:r>
          </w:p>
        </w:tc>
      </w:tr>
      <w:tr w:rsidR="00CC2875" w:rsidRPr="007B6734" w14:paraId="7FEE1298" w14:textId="77777777" w:rsidTr="00B76EAA">
        <w:trPr>
          <w:trHeight w:val="288"/>
        </w:trPr>
        <w:tc>
          <w:tcPr>
            <w:tcW w:w="3640" w:type="dxa"/>
            <w:noWrap/>
          </w:tcPr>
          <w:p w14:paraId="75762C95" w14:textId="77777777" w:rsidR="00CC2875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14:paraId="519944B7" w14:textId="77777777" w:rsidR="00CC2875" w:rsidRPr="007B6734" w:rsidRDefault="00CC2875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</w:p>
        </w:tc>
      </w:tr>
    </w:tbl>
    <w:p w14:paraId="7E1A6222" w14:textId="34B4F0DA" w:rsidR="001E1908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7B6734">
        <w:rPr>
          <w:b/>
          <w:bCs/>
          <w:sz w:val="22"/>
          <w:szCs w:val="22"/>
        </w:rPr>
        <w:t>Ellenőrzés a KRÉTA rendszerből leszűrt adatok alapján</w:t>
      </w:r>
      <w:r w:rsidR="00CC2875" w:rsidRPr="007B6734">
        <w:rPr>
          <w:b/>
          <w:bCs/>
          <w:sz w:val="22"/>
          <w:szCs w:val="22"/>
        </w:rPr>
        <w:t>. A Bizottság hangsúlyt fektet a hátrányosabb helyzetű tanulók pályázati részvételének elősegítésére.</w:t>
      </w:r>
    </w:p>
    <w:p w14:paraId="1E219D7C" w14:textId="77777777" w:rsidR="00E33B13" w:rsidRDefault="00E33B13" w:rsidP="001E1908">
      <w:pPr>
        <w:pStyle w:val="Default"/>
        <w:spacing w:after="120"/>
        <w:rPr>
          <w:b/>
          <w:bCs/>
          <w:sz w:val="22"/>
          <w:szCs w:val="22"/>
        </w:rPr>
      </w:pPr>
    </w:p>
    <w:p w14:paraId="3AA676B0" w14:textId="77777777" w:rsidR="001E1908" w:rsidRPr="004F27FA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4F27FA">
        <w:rPr>
          <w:b/>
          <w:bCs/>
          <w:sz w:val="22"/>
          <w:szCs w:val="22"/>
        </w:rPr>
        <w:lastRenderedPageBreak/>
        <w:t>I/4 Edzés, versenyzési gyakoriság</w:t>
      </w:r>
    </w:p>
    <w:tbl>
      <w:tblPr>
        <w:tblW w:w="4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1E1908" w:rsidRPr="004F27FA" w14:paraId="4CB52458" w14:textId="77777777" w:rsidTr="00F56B21">
        <w:trPr>
          <w:trHeight w:val="28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4051F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Heti 1 edzés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3F2B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1 pont</w:t>
            </w:r>
          </w:p>
        </w:tc>
      </w:tr>
      <w:tr w:rsidR="001E1908" w:rsidRPr="004F27FA" w14:paraId="78070887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27FF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Heti 2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4E49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2 pont</w:t>
            </w:r>
          </w:p>
        </w:tc>
      </w:tr>
      <w:tr w:rsidR="001E1908" w:rsidRPr="004F27FA" w14:paraId="22A11CEB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2438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Heti 3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57E0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3 pont</w:t>
            </w:r>
          </w:p>
        </w:tc>
      </w:tr>
      <w:tr w:rsidR="001E1908" w:rsidRPr="004F27FA" w14:paraId="6AD5401C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3678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Heti 4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5DEE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4 pont</w:t>
            </w:r>
          </w:p>
        </w:tc>
      </w:tr>
      <w:tr w:rsidR="001E1908" w:rsidRPr="004F27FA" w14:paraId="1EC18229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6B69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Heti 5, vagy annál több edzés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4ABA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5 pont</w:t>
            </w:r>
          </w:p>
        </w:tc>
      </w:tr>
      <w:tr w:rsidR="001E1908" w:rsidRPr="004F27FA" w14:paraId="5D74B851" w14:textId="77777777" w:rsidTr="00F56B21">
        <w:trPr>
          <w:trHeight w:val="288"/>
        </w:trPr>
        <w:tc>
          <w:tcPr>
            <w:tcW w:w="3640" w:type="dxa"/>
            <w:noWrap/>
            <w:vAlign w:val="bottom"/>
            <w:hideMark/>
          </w:tcPr>
          <w:p w14:paraId="00AB2867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139B229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</w:p>
        </w:tc>
      </w:tr>
      <w:tr w:rsidR="001E1908" w:rsidRPr="004F27FA" w14:paraId="4651DAB8" w14:textId="77777777" w:rsidTr="00F56B21">
        <w:trPr>
          <w:trHeight w:val="28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F688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2 mérkőzés/verseny, vagy kevesebb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A9F5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0 pont</w:t>
            </w:r>
          </w:p>
        </w:tc>
      </w:tr>
      <w:tr w:rsidR="001E1908" w:rsidRPr="004F27FA" w14:paraId="5868D7B7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9FF5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3-4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660D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1 pont</w:t>
            </w:r>
          </w:p>
        </w:tc>
      </w:tr>
      <w:tr w:rsidR="001E1908" w:rsidRPr="004F27FA" w14:paraId="625618B5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85CE6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5-6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C018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2 pont</w:t>
            </w:r>
          </w:p>
        </w:tc>
      </w:tr>
      <w:tr w:rsidR="001E1908" w:rsidRPr="004F27FA" w14:paraId="0760DA71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B63E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7-8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1DE0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3 pont</w:t>
            </w:r>
          </w:p>
        </w:tc>
      </w:tr>
      <w:tr w:rsidR="001E1908" w:rsidRPr="004F27FA" w14:paraId="28A632ED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E024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9-10 mérkőzés/verseny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9CAB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4 pont</w:t>
            </w:r>
          </w:p>
        </w:tc>
      </w:tr>
      <w:tr w:rsidR="001E1908" w:rsidRPr="004F27FA" w14:paraId="7B685C7B" w14:textId="77777777" w:rsidTr="00F56B21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C69AB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11 mérkőzés/verseny vagy több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881C" w14:textId="77777777" w:rsidR="001E1908" w:rsidRPr="004F27FA" w:rsidRDefault="001E1908" w:rsidP="00F56B21">
            <w:pPr>
              <w:pStyle w:val="Default"/>
              <w:spacing w:after="120"/>
              <w:rPr>
                <w:bCs/>
                <w:sz w:val="22"/>
                <w:szCs w:val="22"/>
              </w:rPr>
            </w:pPr>
            <w:r w:rsidRPr="004F27FA">
              <w:rPr>
                <w:bCs/>
                <w:sz w:val="22"/>
                <w:szCs w:val="22"/>
              </w:rPr>
              <w:t>5 pont</w:t>
            </w:r>
          </w:p>
        </w:tc>
      </w:tr>
    </w:tbl>
    <w:p w14:paraId="6DB0D15E" w14:textId="77777777" w:rsidR="001E1908" w:rsidRPr="004F27FA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</w:p>
    <w:p w14:paraId="335CF890" w14:textId="77777777" w:rsidR="001E1908" w:rsidRDefault="001E1908" w:rsidP="001E1908">
      <w:pPr>
        <w:pStyle w:val="Default"/>
        <w:spacing w:after="120"/>
        <w:rPr>
          <w:b/>
          <w:bCs/>
          <w:sz w:val="22"/>
          <w:szCs w:val="22"/>
        </w:rPr>
      </w:pPr>
      <w:r w:rsidRPr="004F27FA">
        <w:rPr>
          <w:b/>
          <w:bCs/>
          <w:sz w:val="22"/>
          <w:szCs w:val="22"/>
        </w:rPr>
        <w:t>Ellenőrzés az egyesület által beküldött formanyomtatvány alapján.</w:t>
      </w:r>
    </w:p>
    <w:p w14:paraId="7F298033" w14:textId="27355C2B" w:rsidR="00D72DDA" w:rsidRPr="008946BA" w:rsidRDefault="002B18FC" w:rsidP="001E1908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946BA" w:rsidRPr="005A6D1D">
        <w:rPr>
          <w:b/>
          <w:bCs/>
          <w:sz w:val="22"/>
          <w:szCs w:val="22"/>
        </w:rPr>
        <w:t>5</w:t>
      </w:r>
      <w:r w:rsidR="008946BA" w:rsidRPr="007F1AEF">
        <w:rPr>
          <w:sz w:val="22"/>
          <w:szCs w:val="22"/>
        </w:rPr>
        <w:t xml:space="preserve"> </w:t>
      </w:r>
    </w:p>
    <w:p w14:paraId="75339395" w14:textId="1B9E48F6" w:rsidR="008946BA" w:rsidRPr="001E1908" w:rsidRDefault="008946BA" w:rsidP="008946BA">
      <w:pPr>
        <w:pStyle w:val="Default"/>
        <w:spacing w:after="120"/>
        <w:rPr>
          <w:b/>
          <w:bCs/>
          <w:sz w:val="22"/>
          <w:szCs w:val="22"/>
        </w:rPr>
      </w:pPr>
      <w:r w:rsidRPr="001E1908">
        <w:rPr>
          <w:b/>
          <w:bCs/>
          <w:sz w:val="22"/>
          <w:szCs w:val="22"/>
        </w:rPr>
        <w:t>I/</w:t>
      </w:r>
      <w:r w:rsidR="001E1908">
        <w:rPr>
          <w:b/>
          <w:bCs/>
          <w:sz w:val="22"/>
          <w:szCs w:val="22"/>
        </w:rPr>
        <w:t>5</w:t>
      </w:r>
      <w:r w:rsidRPr="001E1908">
        <w:rPr>
          <w:b/>
          <w:bCs/>
          <w:sz w:val="22"/>
          <w:szCs w:val="22"/>
        </w:rPr>
        <w:t xml:space="preserve"> Támogatás összege </w:t>
      </w:r>
      <w:proofErr w:type="spellStart"/>
      <w:r w:rsidRPr="001E1908">
        <w:rPr>
          <w:b/>
          <w:bCs/>
          <w:sz w:val="22"/>
          <w:szCs w:val="22"/>
        </w:rPr>
        <w:t>kategóriánként</w:t>
      </w:r>
      <w:proofErr w:type="spellEnd"/>
      <w:r w:rsidRPr="001E1908">
        <w:rPr>
          <w:b/>
          <w:bCs/>
          <w:sz w:val="22"/>
          <w:szCs w:val="22"/>
        </w:rPr>
        <w:t xml:space="preserve">: </w:t>
      </w:r>
    </w:p>
    <w:p w14:paraId="56B1A081" w14:textId="3AFC9FA3" w:rsidR="008946BA" w:rsidRDefault="001E1908" w:rsidP="008946BA">
      <w:pPr>
        <w:pStyle w:val="Default"/>
        <w:numPr>
          <w:ilvl w:val="0"/>
          <w:numId w:val="12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4</w:t>
      </w:r>
      <w:r w:rsidR="008946BA">
        <w:rPr>
          <w:sz w:val="23"/>
          <w:szCs w:val="23"/>
        </w:rPr>
        <w:t>0.000 Ft/hó (</w:t>
      </w:r>
      <w:r>
        <w:rPr>
          <w:sz w:val="23"/>
          <w:szCs w:val="23"/>
        </w:rPr>
        <w:t>3-</w:t>
      </w:r>
      <w:r w:rsidR="008946BA">
        <w:rPr>
          <w:sz w:val="23"/>
          <w:szCs w:val="23"/>
        </w:rPr>
        <w:t xml:space="preserve">5 fő) </w:t>
      </w:r>
    </w:p>
    <w:p w14:paraId="77676BEC" w14:textId="7774CE37" w:rsidR="008946BA" w:rsidRDefault="001E1908" w:rsidP="008946BA">
      <w:pPr>
        <w:pStyle w:val="Default"/>
        <w:numPr>
          <w:ilvl w:val="0"/>
          <w:numId w:val="12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30</w:t>
      </w:r>
      <w:r w:rsidR="008946BA">
        <w:rPr>
          <w:sz w:val="23"/>
          <w:szCs w:val="23"/>
        </w:rPr>
        <w:t>.000 Ft/hó (</w:t>
      </w:r>
      <w:r>
        <w:rPr>
          <w:sz w:val="23"/>
          <w:szCs w:val="23"/>
        </w:rPr>
        <w:t>3-</w:t>
      </w:r>
      <w:r w:rsidR="008946BA">
        <w:rPr>
          <w:sz w:val="23"/>
          <w:szCs w:val="23"/>
        </w:rPr>
        <w:t xml:space="preserve">5 fő) </w:t>
      </w:r>
    </w:p>
    <w:p w14:paraId="55A42EA0" w14:textId="16D31FEB" w:rsidR="008946BA" w:rsidRDefault="001E1908" w:rsidP="008946BA">
      <w:pPr>
        <w:pStyle w:val="Default"/>
        <w:numPr>
          <w:ilvl w:val="0"/>
          <w:numId w:val="12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20</w:t>
      </w:r>
      <w:r w:rsidR="008946BA">
        <w:rPr>
          <w:sz w:val="23"/>
          <w:szCs w:val="23"/>
        </w:rPr>
        <w:t>.000 Ft/hó (</w:t>
      </w:r>
      <w:r>
        <w:rPr>
          <w:sz w:val="23"/>
          <w:szCs w:val="23"/>
        </w:rPr>
        <w:t>3-5</w:t>
      </w:r>
      <w:r w:rsidR="008946BA">
        <w:rPr>
          <w:sz w:val="23"/>
          <w:szCs w:val="23"/>
        </w:rPr>
        <w:t xml:space="preserve"> fő) </w:t>
      </w:r>
    </w:p>
    <w:p w14:paraId="169D8D90" w14:textId="1C88A2E7" w:rsidR="008946BA" w:rsidRDefault="008946BA" w:rsidP="008946BA">
      <w:pPr>
        <w:rPr>
          <w:rFonts w:ascii="Times New Roman" w:hAnsi="Times New Roman" w:cs="Times New Roman"/>
          <w:sz w:val="23"/>
          <w:szCs w:val="23"/>
          <w:lang w:val="hu-HU"/>
        </w:rPr>
      </w:pPr>
      <w:r w:rsidRPr="001E1908">
        <w:rPr>
          <w:rFonts w:ascii="Times New Roman" w:hAnsi="Times New Roman" w:cs="Times New Roman"/>
          <w:sz w:val="23"/>
          <w:szCs w:val="23"/>
          <w:lang w:val="hu-HU"/>
        </w:rPr>
        <w:t>A sportösztöndíj támogatásról szóló döntés, minden félévben 5 hónap időtartamra szól!</w:t>
      </w:r>
    </w:p>
    <w:p w14:paraId="48B3F3D7" w14:textId="2F7D4E5A" w:rsidR="00F45BC0" w:rsidRPr="00BD6DB8" w:rsidRDefault="00F45BC0" w:rsidP="008946BA">
      <w:pPr>
        <w:pStyle w:val="Default"/>
      </w:pPr>
    </w:p>
    <w:sectPr w:rsidR="00F45BC0" w:rsidRPr="00BD6DB8" w:rsidSect="002D668B">
      <w:headerReference w:type="default" r:id="rId9"/>
      <w:footerReference w:type="even" r:id="rId10"/>
      <w:pgSz w:w="11900" w:h="16840"/>
      <w:pgMar w:top="226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9E9B9" w14:textId="77777777" w:rsidR="00042752" w:rsidRDefault="00042752" w:rsidP="00E1144C">
      <w:r>
        <w:separator/>
      </w:r>
    </w:p>
  </w:endnote>
  <w:endnote w:type="continuationSeparator" w:id="0">
    <w:p w14:paraId="5BE980E5" w14:textId="77777777" w:rsidR="00042752" w:rsidRDefault="00042752" w:rsidP="00E1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Display">
    <w:altName w:val="Arial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E27DB" w14:textId="77777777" w:rsidR="005B38BB" w:rsidRDefault="005B38BB" w:rsidP="00752F5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E2BBEB8" w14:textId="77777777" w:rsidR="005B38BB" w:rsidRDefault="005B38BB" w:rsidP="00110513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4B9AB" w14:textId="77777777" w:rsidR="00042752" w:rsidRDefault="00042752" w:rsidP="00E1144C">
      <w:r>
        <w:separator/>
      </w:r>
    </w:p>
  </w:footnote>
  <w:footnote w:type="continuationSeparator" w:id="0">
    <w:p w14:paraId="58E72A5B" w14:textId="77777777" w:rsidR="00042752" w:rsidRDefault="00042752" w:rsidP="00E1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F82DB" w14:textId="17A4FA06" w:rsidR="005B38BB" w:rsidRPr="00903FAC" w:rsidRDefault="00903FAC" w:rsidP="00E42C20">
    <w:pPr>
      <w:pStyle w:val="lfej"/>
      <w:tabs>
        <w:tab w:val="clear" w:pos="4320"/>
        <w:tab w:val="clear" w:pos="8640"/>
        <w:tab w:val="right" w:pos="9072"/>
      </w:tabs>
      <w:rPr>
        <w:rFonts w:ascii="Times New Roman" w:hAnsi="Times New Roman" w:cs="Times New Roman"/>
        <w:b/>
        <w:noProof/>
        <w:sz w:val="22"/>
        <w:szCs w:val="22"/>
        <w:lang w:val="hu-HU" w:eastAsia="hu-HU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C42CE4" wp14:editId="7B0F5175">
              <wp:simplePos x="0" y="0"/>
              <wp:positionH relativeFrom="column">
                <wp:posOffset>2833370</wp:posOffset>
              </wp:positionH>
              <wp:positionV relativeFrom="paragraph">
                <wp:posOffset>106680</wp:posOffset>
              </wp:positionV>
              <wp:extent cx="0" cy="546735"/>
              <wp:effectExtent l="0" t="0" r="19050" b="2476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46735"/>
                      </a:xfrm>
                      <a:prstGeom prst="line">
                        <a:avLst/>
                      </a:prstGeom>
                      <a:ln w="9525">
                        <a:solidFill>
                          <a:srgbClr val="0070C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32CD07" id="Straight Connector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3.1pt,8.4pt" to="223.1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" strokecolor="#0070c0"/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C8150" wp14:editId="2A05DB11">
              <wp:simplePos x="0" y="0"/>
              <wp:positionH relativeFrom="column">
                <wp:posOffset>2988310</wp:posOffset>
              </wp:positionH>
              <wp:positionV relativeFrom="paragraph">
                <wp:posOffset>93345</wp:posOffset>
              </wp:positionV>
              <wp:extent cx="2119630" cy="608965"/>
              <wp:effectExtent l="0" t="0" r="13970" b="63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9630" cy="608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2F1AA" w14:textId="77777777" w:rsidR="005B38BB" w:rsidRPr="000B0AC1" w:rsidRDefault="005B38BB" w:rsidP="007802ED">
                          <w:pPr>
                            <w:spacing w:after="20"/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  <w:t xml:space="preserve">8200 </w:t>
                          </w:r>
                          <w:r w:rsidRPr="000B0AC1"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  <w:t>Veszprém, Eötvös Károly u. 1.</w:t>
                          </w:r>
                        </w:p>
                        <w:p w14:paraId="055DC03B" w14:textId="77777777" w:rsidR="005B38BB" w:rsidRPr="000B0AC1" w:rsidRDefault="005B38BB" w:rsidP="007802ED">
                          <w:pPr>
                            <w:spacing w:after="2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hu-HU"/>
                            </w:rPr>
                          </w:pPr>
                          <w:r w:rsidRPr="000B0AC1"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  <w:t xml:space="preserve">Telefon: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hu-HU"/>
                            </w:rPr>
                            <w:t>+36 70 1996002</w:t>
                          </w:r>
                        </w:p>
                        <w:p w14:paraId="78A4571F" w14:textId="77777777" w:rsidR="005B38BB" w:rsidRPr="000B0AC1" w:rsidRDefault="005B38BB" w:rsidP="007802ED">
                          <w:pPr>
                            <w:spacing w:after="20"/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</w:pPr>
                          <w:r w:rsidRPr="000B0AC1"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  <w:t>Mail: titkarsag@veszpremszc.hu</w:t>
                          </w:r>
                        </w:p>
                        <w:p w14:paraId="53AF293C" w14:textId="77777777" w:rsidR="005B38BB" w:rsidRPr="000B0AC1" w:rsidRDefault="005B38B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</w:pPr>
                          <w:r w:rsidRPr="000B0AC1">
                            <w:rPr>
                              <w:rFonts w:ascii="Arial" w:hAnsi="Arial" w:cs="Arial"/>
                              <w:sz w:val="16"/>
                              <w:szCs w:val="16"/>
                              <w:lang w:val="hu-HU"/>
                            </w:rPr>
                            <w:t>Web: www.veszpremszc.hu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C81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5.3pt;margin-top:7.35pt;width:166.9pt;height:4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" filled="f" stroked="f">
              <v:textbox inset="4mm,,0">
                <w:txbxContent>
                  <w:p w14:paraId="08E2F1AA" w14:textId="77777777" w:rsidR="005B38BB" w:rsidRPr="000B0AC1" w:rsidRDefault="005B38BB" w:rsidP="007802ED">
                    <w:pPr>
                      <w:spacing w:after="20"/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  <w:t xml:space="preserve">8200 </w:t>
                    </w:r>
                    <w:r w:rsidRPr="000B0AC1"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  <w:t>Veszprém, Eötvös Károly u. 1.</w:t>
                    </w:r>
                  </w:p>
                  <w:p w14:paraId="055DC03B" w14:textId="77777777" w:rsidR="005B38BB" w:rsidRPr="000B0AC1" w:rsidRDefault="005B38BB" w:rsidP="007802ED">
                    <w:pPr>
                      <w:spacing w:after="20"/>
                      <w:rPr>
                        <w:rFonts w:ascii="Arial" w:hAnsi="Arial" w:cs="Arial"/>
                        <w:b/>
                        <w:sz w:val="16"/>
                        <w:szCs w:val="16"/>
                        <w:lang w:val="hu-HU"/>
                      </w:rPr>
                    </w:pPr>
                    <w:r w:rsidRPr="000B0AC1"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  <w:t xml:space="preserve">Telefon: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  <w:lang w:val="hu-HU"/>
                      </w:rPr>
                      <w:t>+36 70 1996002</w:t>
                    </w:r>
                  </w:p>
                  <w:p w14:paraId="78A4571F" w14:textId="77777777" w:rsidR="005B38BB" w:rsidRPr="000B0AC1" w:rsidRDefault="005B38BB" w:rsidP="007802ED">
                    <w:pPr>
                      <w:spacing w:after="20"/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</w:pPr>
                    <w:r w:rsidRPr="000B0AC1"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  <w:t>Mail: titkarsag@veszpremszc.hu</w:t>
                    </w:r>
                  </w:p>
                  <w:p w14:paraId="53AF293C" w14:textId="77777777" w:rsidR="005B38BB" w:rsidRPr="000B0AC1" w:rsidRDefault="005B38BB">
                    <w:pPr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</w:pPr>
                    <w:r w:rsidRPr="000B0AC1">
                      <w:rPr>
                        <w:rFonts w:ascii="Arial" w:hAnsi="Arial" w:cs="Arial"/>
                        <w:sz w:val="16"/>
                        <w:szCs w:val="16"/>
                        <w:lang w:val="hu-HU"/>
                      </w:rPr>
                      <w:t>Web: www.veszpremszc.hu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b/>
        <w:noProof/>
        <w:sz w:val="22"/>
        <w:szCs w:val="22"/>
        <w:lang w:val="hu-HU" w:eastAsia="hu-HU"/>
      </w:rPr>
      <w:drawing>
        <wp:inline distT="0" distB="0" distL="0" distR="0" wp14:anchorId="4D9A397A" wp14:editId="57489220">
          <wp:extent cx="914400" cy="932567"/>
          <wp:effectExtent l="0" t="0" r="0" b="127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336" cy="956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38BB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C53E9B" wp14:editId="639D701E">
              <wp:simplePos x="0" y="0"/>
              <wp:positionH relativeFrom="column">
                <wp:posOffset>1508125</wp:posOffset>
              </wp:positionH>
              <wp:positionV relativeFrom="paragraph">
                <wp:posOffset>88265</wp:posOffset>
              </wp:positionV>
              <wp:extent cx="1214120" cy="609600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412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8DAB12" w14:textId="77777777" w:rsidR="005B38BB" w:rsidRPr="00E61C4C" w:rsidRDefault="005B38BB" w:rsidP="007B3CDB">
                          <w:pPr>
                            <w:jc w:val="right"/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</w:pPr>
                          <w:r w:rsidRPr="00E61C4C"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  <w:t>VESZPRÉMI</w:t>
                          </w:r>
                        </w:p>
                        <w:p w14:paraId="08E8C0F7" w14:textId="77777777" w:rsidR="005B38BB" w:rsidRPr="00E61C4C" w:rsidRDefault="005B38BB" w:rsidP="007B3CDB">
                          <w:pPr>
                            <w:jc w:val="right"/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</w:pPr>
                          <w:r w:rsidRPr="00E61C4C"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  <w:t>SZAKKÉPZÉSI</w:t>
                          </w:r>
                        </w:p>
                        <w:p w14:paraId="643F6BAA" w14:textId="77777777" w:rsidR="005B38BB" w:rsidRPr="00E61C4C" w:rsidRDefault="005B38BB" w:rsidP="007B3CDB">
                          <w:pPr>
                            <w:jc w:val="right"/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</w:pPr>
                          <w:r w:rsidRPr="00E61C4C">
                            <w:rPr>
                              <w:rFonts w:ascii="Sitka Display" w:hAnsi="Sitka Display" w:cs="Arial"/>
                              <w:b/>
                              <w:sz w:val="22"/>
                              <w:szCs w:val="22"/>
                            </w:rPr>
                            <w:t>CENTRUM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C53E9B" id="_x0000_s1027" type="#_x0000_t202" style="position:absolute;margin-left:118.75pt;margin-top:6.95pt;width:95.6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" filled="f" stroked="f">
              <v:textbox inset=",,4mm">
                <w:txbxContent>
                  <w:p w14:paraId="4F8DAB12" w14:textId="77777777" w:rsidR="005B38BB" w:rsidRPr="00E61C4C" w:rsidRDefault="005B38BB" w:rsidP="007B3CDB">
                    <w:pPr>
                      <w:jc w:val="right"/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</w:pPr>
                    <w:r w:rsidRPr="00E61C4C"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  <w:t>VESZPRÉMI</w:t>
                    </w:r>
                  </w:p>
                  <w:p w14:paraId="08E8C0F7" w14:textId="77777777" w:rsidR="005B38BB" w:rsidRPr="00E61C4C" w:rsidRDefault="005B38BB" w:rsidP="007B3CDB">
                    <w:pPr>
                      <w:jc w:val="right"/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</w:pPr>
                    <w:r w:rsidRPr="00E61C4C"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  <w:t>SZAKKÉPZÉSI</w:t>
                    </w:r>
                  </w:p>
                  <w:p w14:paraId="643F6BAA" w14:textId="77777777" w:rsidR="005B38BB" w:rsidRPr="00E61C4C" w:rsidRDefault="005B38BB" w:rsidP="007B3CDB">
                    <w:pPr>
                      <w:jc w:val="right"/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</w:pPr>
                    <w:r w:rsidRPr="00E61C4C">
                      <w:rPr>
                        <w:rFonts w:ascii="Sitka Display" w:hAnsi="Sitka Display" w:cs="Arial"/>
                        <w:b/>
                        <w:sz w:val="22"/>
                        <w:szCs w:val="22"/>
                      </w:rPr>
                      <w:t>CENTRUM</w:t>
                    </w:r>
                  </w:p>
                </w:txbxContent>
              </v:textbox>
            </v:shape>
          </w:pict>
        </mc:Fallback>
      </mc:AlternateContent>
    </w:r>
    <w:r w:rsidR="005B38BB">
      <w:tab/>
    </w:r>
  </w:p>
  <w:p w14:paraId="64CBAD46" w14:textId="77777777" w:rsidR="005B38BB" w:rsidRPr="00E42C20" w:rsidRDefault="005B38BB" w:rsidP="008D66DC">
    <w:pPr>
      <w:pStyle w:val="lfej"/>
      <w:pBdr>
        <w:bottom w:val="single" w:sz="4" w:space="1" w:color="auto"/>
      </w:pBdr>
      <w:tabs>
        <w:tab w:val="clear" w:pos="8640"/>
        <w:tab w:val="right" w:pos="9072"/>
      </w:tabs>
      <w:jc w:val="center"/>
      <w:rPr>
        <w:rFonts w:ascii="Arial" w:hAnsi="Arial" w:cs="Arial"/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5C33"/>
    <w:multiLevelType w:val="hybridMultilevel"/>
    <w:tmpl w:val="DEB6A3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6674"/>
    <w:multiLevelType w:val="hybridMultilevel"/>
    <w:tmpl w:val="BA4203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5B6B"/>
    <w:multiLevelType w:val="hybridMultilevel"/>
    <w:tmpl w:val="B3EE2C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A4099"/>
    <w:multiLevelType w:val="hybridMultilevel"/>
    <w:tmpl w:val="04C2CA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62838"/>
    <w:multiLevelType w:val="hybridMultilevel"/>
    <w:tmpl w:val="7FC075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3A5C"/>
    <w:multiLevelType w:val="hybridMultilevel"/>
    <w:tmpl w:val="407C5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B7DB2"/>
    <w:multiLevelType w:val="hybridMultilevel"/>
    <w:tmpl w:val="AE126946"/>
    <w:lvl w:ilvl="0" w:tplc="8E8E448A">
      <w:start w:val="1"/>
      <w:numFmt w:val="decimal"/>
      <w:lvlText w:val="(%1)"/>
      <w:lvlJc w:val="left"/>
      <w:pPr>
        <w:ind w:left="643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65F677B"/>
    <w:multiLevelType w:val="hybridMultilevel"/>
    <w:tmpl w:val="95BA8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07D4A"/>
    <w:multiLevelType w:val="hybridMultilevel"/>
    <w:tmpl w:val="A1327340"/>
    <w:lvl w:ilvl="0" w:tplc="6228278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E52EDB"/>
    <w:multiLevelType w:val="hybridMultilevel"/>
    <w:tmpl w:val="958EF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E64FF"/>
    <w:multiLevelType w:val="hybridMultilevel"/>
    <w:tmpl w:val="283C0392"/>
    <w:lvl w:ilvl="0" w:tplc="E2940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509C6"/>
    <w:multiLevelType w:val="hybridMultilevel"/>
    <w:tmpl w:val="3E1C0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E6D7B"/>
    <w:multiLevelType w:val="hybridMultilevel"/>
    <w:tmpl w:val="BF1A00EA"/>
    <w:lvl w:ilvl="0" w:tplc="03287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E2294"/>
    <w:multiLevelType w:val="hybridMultilevel"/>
    <w:tmpl w:val="7E4ED9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57430"/>
    <w:multiLevelType w:val="hybridMultilevel"/>
    <w:tmpl w:val="46080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11E7A"/>
    <w:multiLevelType w:val="hybridMultilevel"/>
    <w:tmpl w:val="BC9AF0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76630"/>
    <w:multiLevelType w:val="hybridMultilevel"/>
    <w:tmpl w:val="B18E03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87E31"/>
    <w:multiLevelType w:val="hybridMultilevel"/>
    <w:tmpl w:val="FB081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20628"/>
    <w:multiLevelType w:val="hybridMultilevel"/>
    <w:tmpl w:val="9B1292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3354B"/>
    <w:multiLevelType w:val="hybridMultilevel"/>
    <w:tmpl w:val="D5607D06"/>
    <w:lvl w:ilvl="0" w:tplc="9ED28A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232D6B"/>
    <w:multiLevelType w:val="hybridMultilevel"/>
    <w:tmpl w:val="3A9E49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2932"/>
    <w:multiLevelType w:val="hybridMultilevel"/>
    <w:tmpl w:val="5DFC0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5126D"/>
    <w:multiLevelType w:val="hybridMultilevel"/>
    <w:tmpl w:val="0A280C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74614"/>
    <w:multiLevelType w:val="hybridMultilevel"/>
    <w:tmpl w:val="46C20C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D7E99"/>
    <w:multiLevelType w:val="hybridMultilevel"/>
    <w:tmpl w:val="0CB84B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6"/>
  </w:num>
  <w:num w:numId="4">
    <w:abstractNumId w:val="13"/>
  </w:num>
  <w:num w:numId="5">
    <w:abstractNumId w:val="22"/>
  </w:num>
  <w:num w:numId="6">
    <w:abstractNumId w:val="5"/>
  </w:num>
  <w:num w:numId="7">
    <w:abstractNumId w:val="7"/>
  </w:num>
  <w:num w:numId="8">
    <w:abstractNumId w:val="14"/>
  </w:num>
  <w:num w:numId="9">
    <w:abstractNumId w:val="4"/>
  </w:num>
  <w:num w:numId="10">
    <w:abstractNumId w:val="2"/>
  </w:num>
  <w:num w:numId="11">
    <w:abstractNumId w:val="1"/>
  </w:num>
  <w:num w:numId="12">
    <w:abstractNumId w:val="15"/>
  </w:num>
  <w:num w:numId="13">
    <w:abstractNumId w:val="10"/>
  </w:num>
  <w:num w:numId="14">
    <w:abstractNumId w:val="24"/>
  </w:num>
  <w:num w:numId="15">
    <w:abstractNumId w:val="0"/>
  </w:num>
  <w:num w:numId="16">
    <w:abstractNumId w:val="11"/>
  </w:num>
  <w:num w:numId="17">
    <w:abstractNumId w:val="3"/>
  </w:num>
  <w:num w:numId="18">
    <w:abstractNumId w:val="20"/>
  </w:num>
  <w:num w:numId="19">
    <w:abstractNumId w:val="18"/>
  </w:num>
  <w:num w:numId="20">
    <w:abstractNumId w:val="21"/>
  </w:num>
  <w:num w:numId="21">
    <w:abstractNumId w:val="23"/>
  </w:num>
  <w:num w:numId="22">
    <w:abstractNumId w:val="9"/>
  </w:num>
  <w:num w:numId="23">
    <w:abstractNumId w:val="12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20"/>
    <w:rsid w:val="00042752"/>
    <w:rsid w:val="0004398E"/>
    <w:rsid w:val="00087550"/>
    <w:rsid w:val="000A21AE"/>
    <w:rsid w:val="000B0AC1"/>
    <w:rsid w:val="000B1536"/>
    <w:rsid w:val="000C1C7C"/>
    <w:rsid w:val="000E3A48"/>
    <w:rsid w:val="000E7D71"/>
    <w:rsid w:val="000F1C9C"/>
    <w:rsid w:val="000F4E83"/>
    <w:rsid w:val="00110513"/>
    <w:rsid w:val="001158CC"/>
    <w:rsid w:val="0014115D"/>
    <w:rsid w:val="001704D7"/>
    <w:rsid w:val="001738BB"/>
    <w:rsid w:val="00185B69"/>
    <w:rsid w:val="00193B70"/>
    <w:rsid w:val="001C38FE"/>
    <w:rsid w:val="001E1908"/>
    <w:rsid w:val="001E7A57"/>
    <w:rsid w:val="001F65B7"/>
    <w:rsid w:val="00207710"/>
    <w:rsid w:val="0023316D"/>
    <w:rsid w:val="002B18FC"/>
    <w:rsid w:val="002D668B"/>
    <w:rsid w:val="002E20D8"/>
    <w:rsid w:val="00345BD4"/>
    <w:rsid w:val="00363D01"/>
    <w:rsid w:val="003D65B4"/>
    <w:rsid w:val="004003E4"/>
    <w:rsid w:val="004A3E0F"/>
    <w:rsid w:val="005445A0"/>
    <w:rsid w:val="00554AE0"/>
    <w:rsid w:val="005A6D1D"/>
    <w:rsid w:val="005B2817"/>
    <w:rsid w:val="005B38BB"/>
    <w:rsid w:val="00622C20"/>
    <w:rsid w:val="00635C84"/>
    <w:rsid w:val="00661957"/>
    <w:rsid w:val="006B65EF"/>
    <w:rsid w:val="006D2F44"/>
    <w:rsid w:val="00703381"/>
    <w:rsid w:val="00752F56"/>
    <w:rsid w:val="007802ED"/>
    <w:rsid w:val="00781903"/>
    <w:rsid w:val="007A4236"/>
    <w:rsid w:val="007B3CDB"/>
    <w:rsid w:val="007B6734"/>
    <w:rsid w:val="00852F1E"/>
    <w:rsid w:val="008700CC"/>
    <w:rsid w:val="008859BF"/>
    <w:rsid w:val="0088756B"/>
    <w:rsid w:val="00894329"/>
    <w:rsid w:val="008946BA"/>
    <w:rsid w:val="008A50DF"/>
    <w:rsid w:val="008B346E"/>
    <w:rsid w:val="008D66DC"/>
    <w:rsid w:val="00902CF2"/>
    <w:rsid w:val="00903FAC"/>
    <w:rsid w:val="009113B3"/>
    <w:rsid w:val="00923544"/>
    <w:rsid w:val="00947684"/>
    <w:rsid w:val="0095725F"/>
    <w:rsid w:val="009C7C3B"/>
    <w:rsid w:val="009D1DC5"/>
    <w:rsid w:val="009E4604"/>
    <w:rsid w:val="00A73BF5"/>
    <w:rsid w:val="00A740F5"/>
    <w:rsid w:val="00AC3C26"/>
    <w:rsid w:val="00B20CEB"/>
    <w:rsid w:val="00B26E01"/>
    <w:rsid w:val="00B507EE"/>
    <w:rsid w:val="00B606CA"/>
    <w:rsid w:val="00B76EAA"/>
    <w:rsid w:val="00BD6DB8"/>
    <w:rsid w:val="00C11537"/>
    <w:rsid w:val="00C27BDB"/>
    <w:rsid w:val="00C37209"/>
    <w:rsid w:val="00CB0824"/>
    <w:rsid w:val="00CC2875"/>
    <w:rsid w:val="00D52798"/>
    <w:rsid w:val="00D54A4E"/>
    <w:rsid w:val="00D56BEB"/>
    <w:rsid w:val="00D71820"/>
    <w:rsid w:val="00D72DDA"/>
    <w:rsid w:val="00E05ABE"/>
    <w:rsid w:val="00E1144C"/>
    <w:rsid w:val="00E1251B"/>
    <w:rsid w:val="00E32C36"/>
    <w:rsid w:val="00E33B13"/>
    <w:rsid w:val="00E42C20"/>
    <w:rsid w:val="00E43A0A"/>
    <w:rsid w:val="00E619F2"/>
    <w:rsid w:val="00E61C4C"/>
    <w:rsid w:val="00E650C6"/>
    <w:rsid w:val="00E6681B"/>
    <w:rsid w:val="00E76624"/>
    <w:rsid w:val="00E862AD"/>
    <w:rsid w:val="00E904CB"/>
    <w:rsid w:val="00E9616C"/>
    <w:rsid w:val="00ED02F8"/>
    <w:rsid w:val="00EE1187"/>
    <w:rsid w:val="00EE672D"/>
    <w:rsid w:val="00F45BC0"/>
    <w:rsid w:val="00F47303"/>
    <w:rsid w:val="00F603A3"/>
    <w:rsid w:val="00FB2849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D7C4502"/>
  <w15:docId w15:val="{DEBE6512-7D0E-490D-86CE-BD72CBB2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144C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rsid w:val="00E1144C"/>
  </w:style>
  <w:style w:type="paragraph" w:styleId="llb">
    <w:name w:val="footer"/>
    <w:basedOn w:val="Norml"/>
    <w:link w:val="llbChar"/>
    <w:uiPriority w:val="99"/>
    <w:unhideWhenUsed/>
    <w:rsid w:val="00E1144C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E1144C"/>
  </w:style>
  <w:style w:type="paragraph" w:styleId="Csakszveg">
    <w:name w:val="Plain Text"/>
    <w:basedOn w:val="Norml"/>
    <w:link w:val="CsakszvegChar"/>
    <w:uiPriority w:val="99"/>
    <w:unhideWhenUsed/>
    <w:rsid w:val="00E1144C"/>
    <w:rPr>
      <w:rFonts w:ascii="Courier" w:hAnsi="Courier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E1144C"/>
    <w:rPr>
      <w:rFonts w:ascii="Courier" w:hAnsi="Courier"/>
      <w:sz w:val="21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144C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144C"/>
    <w:rPr>
      <w:rFonts w:ascii="Lucida Grande" w:hAnsi="Lucida Grande"/>
      <w:sz w:val="18"/>
      <w:szCs w:val="18"/>
    </w:rPr>
  </w:style>
  <w:style w:type="character" w:styleId="Oldalszm">
    <w:name w:val="page number"/>
    <w:basedOn w:val="Bekezdsalapbettpusa"/>
    <w:uiPriority w:val="99"/>
    <w:semiHidden/>
    <w:unhideWhenUsed/>
    <w:rsid w:val="00110513"/>
  </w:style>
  <w:style w:type="paragraph" w:styleId="Listaszerbekezds">
    <w:name w:val="List Paragraph"/>
    <w:basedOn w:val="Norml"/>
    <w:uiPriority w:val="34"/>
    <w:qFormat/>
    <w:rsid w:val="00C27B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/>
    </w:rPr>
  </w:style>
  <w:style w:type="paragraph" w:customStyle="1" w:styleId="Default">
    <w:name w:val="Default"/>
    <w:rsid w:val="00D72DD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hu-HU"/>
    </w:rPr>
  </w:style>
  <w:style w:type="character" w:styleId="Hiperhivatkozs">
    <w:name w:val="Hyperlink"/>
    <w:basedOn w:val="Bekezdsalapbettpusa"/>
    <w:uiPriority w:val="99"/>
    <w:unhideWhenUsed/>
    <w:rsid w:val="00CB082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B0824"/>
    <w:rPr>
      <w:color w:val="605E5C"/>
      <w:shd w:val="clear" w:color="auto" w:fill="E1DFDD"/>
    </w:rPr>
  </w:style>
  <w:style w:type="character" w:customStyle="1" w:styleId="markedcontent">
    <w:name w:val="markedcontent"/>
    <w:basedOn w:val="Bekezdsalapbettpusa"/>
    <w:rsid w:val="0095725F"/>
  </w:style>
  <w:style w:type="table" w:styleId="Rcsostblzat">
    <w:name w:val="Table Grid"/>
    <w:basedOn w:val="Normltblzat"/>
    <w:uiPriority w:val="59"/>
    <w:rsid w:val="00B76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yb\Documents\Egy&#233;ni%20Office-sablonok\VSZC_E-levelpapir%20sablon_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AE354BD-D1B9-42B7-8A12-E3A91326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VSZC_E-levelpapir sablon_B</Template>
  <TotalTime>58</TotalTime>
  <Pages>6</Pages>
  <Words>1027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oryb</dc:creator>
  <cp:lastModifiedBy>Peszné Varga Nóra</cp:lastModifiedBy>
  <cp:revision>39</cp:revision>
  <cp:lastPrinted>2025-08-06T07:22:00Z</cp:lastPrinted>
  <dcterms:created xsi:type="dcterms:W3CDTF">2022-01-20T07:14:00Z</dcterms:created>
  <dcterms:modified xsi:type="dcterms:W3CDTF">2026-09-07T05:40:00Z</dcterms:modified>
</cp:coreProperties>
</file>